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50" w:rsidRDefault="009E7D50" w:rsidP="00545DBD">
      <w:pPr>
        <w:pStyle w:val="NormalWeb"/>
        <w:spacing w:after="0"/>
        <w:jc w:val="both"/>
        <w:rPr>
          <w:rFonts w:ascii="Courier New CYR" w:hAnsi="Courier New CYR" w:cs="Courier New CYR"/>
          <w:color w:val="000000"/>
          <w:sz w:val="20"/>
          <w:szCs w:val="20"/>
        </w:rPr>
      </w:pPr>
    </w:p>
    <w:p w:rsidR="009E7D50" w:rsidRDefault="009E7D50" w:rsidP="00545DBD">
      <w:pPr>
        <w:pStyle w:val="NormalWeb"/>
        <w:spacing w:after="0"/>
        <w:jc w:val="both"/>
      </w:pPr>
      <w:r>
        <w:rPr>
          <w:rFonts w:ascii="Courier New CYR" w:hAnsi="Courier New CYR" w:cs="Courier New CYR"/>
          <w:color w:val="000000"/>
          <w:sz w:val="20"/>
          <w:szCs w:val="20"/>
        </w:rPr>
        <w:t>Общая Информация :</w:t>
      </w:r>
    </w:p>
    <w:p w:rsidR="009E7D50" w:rsidRPr="002D55A7" w:rsidRDefault="009E7D50" w:rsidP="0043219B">
      <w:pPr>
        <w:pStyle w:val="NormalWeb"/>
        <w:shd w:val="clear" w:color="auto" w:fill="FFFFFF"/>
        <w:spacing w:after="240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 w:rsidRPr="00EE0D8D">
        <w:rPr>
          <w:rFonts w:ascii="Courier New CYR" w:hAnsi="Courier New CYR" w:cs="Courier New CYR"/>
          <w:color w:val="000000"/>
          <w:kern w:val="36"/>
          <w:sz w:val="20"/>
          <w:szCs w:val="20"/>
          <w:lang w:val="ru-RU"/>
        </w:rPr>
        <w:t>Название отеля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: ДОБРОТИЦА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br/>
        <w:t>Категория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: **</w:t>
      </w:r>
    </w:p>
    <w:p w:rsidR="009E7D50" w:rsidRPr="002D55A7" w:rsidRDefault="009E7D50" w:rsidP="00545DBD">
      <w:p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Расстояние от отеля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до: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Пля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жа-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0 м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Торговой улицы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 - 220 м 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Аквапарка 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Аквамания – 1100 м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Минигол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ь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ф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площадок 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- 80 м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Автовокзала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– 2000 м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Аэропорта Варна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- 40 км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Балчик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– 10 км</w:t>
      </w:r>
    </w:p>
    <w:p w:rsidR="009E7D50" w:rsidRPr="002D55A7" w:rsidRDefault="009E7D50" w:rsidP="00545DB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Добрич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– 40 км</w:t>
      </w:r>
    </w:p>
    <w:p w:rsidR="009E7D50" w:rsidRPr="002D55A7" w:rsidRDefault="009E7D50" w:rsidP="00545DB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Контакты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: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Ресепшн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: + 359 579 62869    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Ресепшн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: + 359 885 853 303    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Управляющий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: +359 885 853 016 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Факс : + 359 579 62045  , +359 579 62575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Эл. почта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: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</w:t>
      </w:r>
      <w:smartTag w:uri="urn:schemas-microsoft-com:office:smarttags" w:element="PersonName">
        <w:r w:rsidRPr="002D55A7">
          <w:rPr>
            <w:rFonts w:ascii="Courier New CYR" w:hAnsi="Courier New CYR" w:cs="Courier New CYR"/>
            <w:color w:val="000000"/>
            <w:kern w:val="36"/>
            <w:sz w:val="20"/>
            <w:szCs w:val="20"/>
            <w:lang w:eastAsia="bg-BG"/>
          </w:rPr>
          <w:t>dobrotitsa@albena.bg</w:t>
        </w:r>
      </w:smartTag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сайт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: </w:t>
      </w:r>
      <w:hyperlink r:id="rId5" w:tgtFrame="_blank" w:history="1">
        <w:r w:rsidRPr="002D55A7">
          <w:rPr>
            <w:rFonts w:ascii="Courier New CYR" w:hAnsi="Courier New CYR" w:cs="Courier New CYR"/>
            <w:color w:val="000000"/>
            <w:kern w:val="36"/>
            <w:sz w:val="20"/>
            <w:szCs w:val="20"/>
            <w:lang w:eastAsia="bg-BG"/>
          </w:rPr>
          <w:t>www.hoteldobrotisa.com</w:t>
        </w:r>
      </w:hyperlink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</w:t>
      </w:r>
    </w:p>
    <w:p w:rsidR="009E7D50" w:rsidRPr="002D55A7" w:rsidRDefault="009E7D50" w:rsidP="00545DB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GPS координаты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: 43.370307° / 28.084719° </w:t>
      </w:r>
    </w:p>
    <w:p w:rsidR="009E7D50" w:rsidRPr="002D55A7" w:rsidRDefault="009E7D50" w:rsidP="00545DBD">
      <w:pPr>
        <w:pStyle w:val="NormalWeb"/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</w:p>
    <w:p w:rsidR="009E7D50" w:rsidRPr="002D55A7" w:rsidRDefault="009E7D50" w:rsidP="00545DBD">
      <w:pPr>
        <w:pStyle w:val="NormalWeb"/>
        <w:shd w:val="clear" w:color="auto" w:fill="FFFFFF"/>
        <w:jc w:val="both"/>
        <w:rPr>
          <w:rFonts w:ascii="Courier New CYR" w:hAnsi="Courier New CYR" w:cs="Courier New CYR"/>
          <w:b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b/>
          <w:color w:val="000000"/>
          <w:kern w:val="36"/>
          <w:sz w:val="20"/>
          <w:szCs w:val="20"/>
        </w:rPr>
        <w:t>Описание отеля</w:t>
      </w:r>
    </w:p>
    <w:p w:rsidR="009E7D50" w:rsidRPr="004722DE" w:rsidRDefault="009E7D50" w:rsidP="00545DBD">
      <w:pPr>
        <w:shd w:val="clear" w:color="auto" w:fill="FFFFFF"/>
        <w:spacing w:after="150" w:line="240" w:lineRule="atLeast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Отель Добротица расположен на первой береговой линии, и буквално утопает в зелени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Главная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пешеходная торговая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улица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, с разнообразием  сувенирных ларьков, ресторанов находится совсем рядом. Отель  представляет собой 4-х этажное здание, из 3 корпусов (просьба иметь в виду, что отель не располагает лифтом). В распоряжении гостей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138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двуместных номеров и 5 апартаментов с одной спальней. Практически все номера выходят на море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Каждому номеру предоставляются бесплатно один зонт и два лежака на пляже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Уютный и спокойный отель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,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подходящий для семейного отдыха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,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среди цветущих садов, на самом морском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б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ерегу. Отель работает по системе Все включено.</w:t>
      </w:r>
    </w:p>
    <w:p w:rsidR="009E7D50" w:rsidRDefault="009E7D50" w:rsidP="00545DBD">
      <w:pP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</w:p>
    <w:p w:rsidR="009E7D50" w:rsidRPr="006E665B" w:rsidRDefault="009E7D50" w:rsidP="00545DBD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Default="009E7D50" w:rsidP="00545DBD">
      <w:pP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</w:p>
    <w:p w:rsidR="009E7D50" w:rsidRPr="002D55A7" w:rsidRDefault="009E7D50" w:rsidP="00545DBD">
      <w:pP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Услуги:</w:t>
      </w:r>
    </w:p>
    <w:p w:rsidR="009E7D50" w:rsidRPr="002D55A7" w:rsidRDefault="009E7D50" w:rsidP="00545DB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" o:spid="_x0000_i1026" type="#_x0000_t75" alt="климатик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" o:spid="_x0000_i1027" type="#_x0000_t75" alt="анимация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3" o:spid="_x0000_i1028" type="#_x0000_t75" alt="бизнес център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4" o:spid="_x0000_i1029" type="#_x0000_t75" alt="обменно бюро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5" o:spid="_x0000_i1030" type="#_x0000_t75" alt="кредитни карти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6" o:spid="_x0000_i1031" type="#_x0000_t75" alt="детска градина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7" o:spid="_x0000_i1032" type="#_x0000_t75" alt="детска площадка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8" o:spid="_x0000_i1033" type="#_x0000_t75" alt="детски басейн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9" o:spid="_x0000_i1034" type="#_x0000_t75" alt="дневен бар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0" o:spid="_x0000_i1035" type="#_x0000_t75" alt="домашни любимци срещу допълнително заплащане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1" o:spid="_x0000_i1036" type="#_x0000_t75" alt="достъпност за инвалиди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2" o:spid="_x0000_i1037" type="#_x0000_t75" alt="информация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3" o:spid="_x0000_i1038" type="#_x0000_t75" alt="интернет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4" o:spid="_x0000_i1039" type="#_x0000_t75" alt="магазин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5" o:spid="_x0000_i1040" type="#_x0000_t75" alt="мини сейф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6" o:spid="_x0000_i1041" type="#_x0000_t75" alt="минибар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7" o:spid="_x0000_i1042" type="#_x0000_t75" alt="непушачи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8" o:spid="_x0000_i1043" type="#_x0000_t75" alt="паркинг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19" o:spid="_x0000_i1044" type="#_x0000_t75" alt="телефон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0" o:spid="_x0000_i1045" type="#_x0000_t75" alt="басейн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1" o:spid="_x0000_i1046" type="#_x0000_t75" alt="пощенска кутия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2" o:spid="_x0000_i1047" type="#_x0000_t75" alt="коли под наем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3" o:spid="_x0000_i1048" type="#_x0000_t75" alt="ресторант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4" o:spid="_x0000_i1049" type="#_x0000_t75" alt="сателитна телевизия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5" o:spid="_x0000_i1050" type="#_x0000_t75" alt="сезонен" style="width:27pt;height:27pt;visibility:visible">
            <v:imagedata r:id="rId6" o:title=""/>
          </v:shape>
        </w:pict>
      </w:r>
      <w:r w:rsidRPr="008F3A3F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pict>
          <v:shape id="Картина 26" o:spid="_x0000_i1051" type="#_x0000_t75" alt="спортни площадки" style="width:27pt;height:27pt;visibility:visible">
            <v:imagedata r:id="rId6" o:title=""/>
          </v:shape>
        </w:pict>
      </w:r>
    </w:p>
    <w:p w:rsidR="009E7D50" w:rsidRPr="00C905AA" w:rsidRDefault="009E7D50" w:rsidP="00895A0D">
      <w:pPr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Бесплатные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услуги: </w:t>
      </w:r>
      <w:r>
        <w:rPr>
          <w:rFonts w:ascii="Courier New CYR" w:hAnsi="Courier New CYR" w:cs="Courier New CYR"/>
          <w:sz w:val="20"/>
          <w:szCs w:val="20"/>
          <w:lang w:eastAsia="bg-BG"/>
        </w:rPr>
        <w:t>Ресепшн 24ч., информация, вызов такси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почтовые услуги, обмен валюты,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2 лежака и 1 зонт на пляже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и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около 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бас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сейна, на номер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, анимация,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открытый бассейн, детский бассейн,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Бесплатный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 Wi-Fi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Интернет  в  фоайе, лобби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бар</w:t>
      </w:r>
      <w:r>
        <w:rPr>
          <w:rFonts w:ascii="Courier New CYR" w:hAnsi="Courier New CYR" w:cs="Courier New CYR"/>
          <w:sz w:val="20"/>
          <w:szCs w:val="20"/>
          <w:lang w:eastAsia="bg-BG"/>
        </w:rPr>
        <w:t>е,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и </w:t>
      </w:r>
      <w:r>
        <w:rPr>
          <w:rFonts w:ascii="Courier New CYR" w:hAnsi="Courier New CYR" w:cs="Courier New CYR"/>
          <w:sz w:val="20"/>
          <w:szCs w:val="20"/>
          <w:lang w:eastAsia="bg-BG"/>
        </w:rPr>
        <w:t>на пля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жа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со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скорост</w:t>
      </w:r>
      <w:r>
        <w:rPr>
          <w:rFonts w:ascii="Courier New CYR" w:hAnsi="Courier New CYR" w:cs="Courier New CYR"/>
          <w:sz w:val="20"/>
          <w:szCs w:val="20"/>
          <w:lang w:eastAsia="bg-BG"/>
        </w:rPr>
        <w:t>ью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до 1 Mbps</w:t>
      </w:r>
      <w:r>
        <w:rPr>
          <w:rFonts w:ascii="Courier New CYR" w:hAnsi="Courier New CYR" w:cs="Courier New CYR"/>
          <w:sz w:val="20"/>
          <w:szCs w:val="20"/>
          <w:lang w:eastAsia="bg-BG"/>
        </w:rPr>
        <w:t>.</w:t>
      </w:r>
    </w:p>
    <w:p w:rsidR="009E7D50" w:rsidRPr="002D55A7" w:rsidRDefault="009E7D50" w:rsidP="00545DBD">
      <w:pPr>
        <w:pStyle w:val="NormalWeb"/>
        <w:spacing w:after="0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</w:p>
    <w:p w:rsidR="009E7D50" w:rsidRDefault="009E7D50" w:rsidP="000332A0">
      <w:pPr>
        <w:pStyle w:val="NormalWeb"/>
        <w:shd w:val="clear" w:color="auto" w:fill="FFFFFF"/>
        <w:spacing w:before="0" w:beforeAutospacing="0" w:after="0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Услуги за дополнительную плату</w:t>
      </w:r>
      <w:r w:rsidRPr="00DD58E1">
        <w:rPr>
          <w:rFonts w:ascii="Courier New CYR" w:hAnsi="Courier New CYR" w:cs="Courier New CYR"/>
          <w:sz w:val="20"/>
          <w:szCs w:val="20"/>
        </w:rPr>
        <w:t>: такси, мас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DD58E1">
        <w:rPr>
          <w:rFonts w:ascii="Courier New CYR" w:hAnsi="Courier New CYR" w:cs="Courier New CYR"/>
          <w:sz w:val="20"/>
          <w:szCs w:val="20"/>
        </w:rPr>
        <w:t>аж,</w:t>
      </w:r>
      <w:r>
        <w:rPr>
          <w:rFonts w:ascii="Courier New CYR" w:hAnsi="Courier New CYR" w:cs="Courier New CYR"/>
          <w:sz w:val="20"/>
          <w:szCs w:val="20"/>
        </w:rPr>
        <w:t xml:space="preserve"> стирка и утюжка, пляжные полотенца</w:t>
      </w:r>
      <w:r w:rsidRPr="0066651B">
        <w:rPr>
          <w:rFonts w:ascii="Courier New CYR" w:hAnsi="Courier New CYR" w:cs="Courier New CYR"/>
          <w:sz w:val="20"/>
          <w:szCs w:val="20"/>
        </w:rPr>
        <w:t>,</w:t>
      </w:r>
      <w:r>
        <w:rPr>
          <w:rFonts w:ascii="Courier New CYR" w:hAnsi="Courier New CYR" w:cs="Courier New CYR"/>
          <w:sz w:val="20"/>
          <w:szCs w:val="20"/>
        </w:rPr>
        <w:t xml:space="preserve"> минибар, прокат велосипедов,</w:t>
      </w:r>
      <w:r w:rsidRPr="0066651B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интернет уголок, копировальные услуги, размещение с домашними животными, инностранная и бо</w:t>
      </w:r>
      <w:r w:rsidRPr="00DD58E1">
        <w:rPr>
          <w:rFonts w:ascii="Courier New CYR" w:hAnsi="Courier New CYR" w:cs="Courier New CYR"/>
          <w:sz w:val="20"/>
          <w:szCs w:val="20"/>
        </w:rPr>
        <w:t>лгарска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DD58E1">
        <w:rPr>
          <w:rFonts w:ascii="Courier New CYR" w:hAnsi="Courier New CYR" w:cs="Courier New CYR"/>
          <w:sz w:val="20"/>
          <w:szCs w:val="20"/>
        </w:rPr>
        <w:t xml:space="preserve"> прес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DD58E1">
        <w:rPr>
          <w:rFonts w:ascii="Courier New CYR" w:hAnsi="Courier New CYR" w:cs="Courier New CYR"/>
          <w:sz w:val="20"/>
          <w:szCs w:val="20"/>
        </w:rPr>
        <w:t>а</w:t>
      </w:r>
      <w:r>
        <w:rPr>
          <w:rFonts w:ascii="Courier New CYR" w:hAnsi="Courier New CYR" w:cs="Courier New CYR"/>
          <w:sz w:val="20"/>
          <w:szCs w:val="20"/>
        </w:rPr>
        <w:t>, сейфы в аренду</w:t>
      </w:r>
      <w:r w:rsidRPr="0066651B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 xml:space="preserve">Отель не несет  ответственность за потерю ценностей, которые не находились в сейфе. </w:t>
      </w:r>
      <w:r w:rsidRPr="00DD58E1">
        <w:rPr>
          <w:rFonts w:ascii="Courier New CYR" w:hAnsi="Courier New CYR" w:cs="Courier New CYR"/>
          <w:sz w:val="20"/>
          <w:szCs w:val="20"/>
        </w:rPr>
        <w:t>Специал</w:t>
      </w:r>
      <w:r>
        <w:rPr>
          <w:rFonts w:ascii="Courier New CYR" w:hAnsi="Courier New CYR" w:cs="Courier New CYR"/>
          <w:sz w:val="20"/>
          <w:szCs w:val="20"/>
        </w:rPr>
        <w:t>ьные напитки</w:t>
      </w:r>
      <w:r w:rsidRPr="00DD58E1">
        <w:rPr>
          <w:rFonts w:ascii="Courier New CYR" w:hAnsi="Courier New CYR" w:cs="Courier New CYR"/>
          <w:sz w:val="20"/>
          <w:szCs w:val="20"/>
        </w:rPr>
        <w:t>, чипс</w:t>
      </w:r>
      <w:r>
        <w:rPr>
          <w:rFonts w:ascii="Courier New CYR" w:hAnsi="Courier New CYR" w:cs="Courier New CYR"/>
          <w:sz w:val="20"/>
          <w:szCs w:val="20"/>
        </w:rPr>
        <w:t>ы, Харибо, орехи и табачные изделия предлагаются за дополнительную плату</w:t>
      </w:r>
      <w:r w:rsidRPr="00DD58E1">
        <w:rPr>
          <w:rFonts w:ascii="Courier New CYR" w:hAnsi="Courier New CYR" w:cs="Courier New CYR"/>
          <w:sz w:val="20"/>
          <w:szCs w:val="20"/>
        </w:rPr>
        <w:t>.</w:t>
      </w:r>
    </w:p>
    <w:p w:rsidR="009E7D50" w:rsidRDefault="009E7D50" w:rsidP="000332A0">
      <w:pPr>
        <w:pStyle w:val="NormalWeb"/>
        <w:shd w:val="clear" w:color="auto" w:fill="FFFFFF"/>
        <w:spacing w:before="0" w:beforeAutospacing="0" w:after="0"/>
        <w:jc w:val="both"/>
        <w:rPr>
          <w:rFonts w:ascii="Courier New CYR" w:hAnsi="Courier New CYR" w:cs="Courier New CYR"/>
          <w:sz w:val="20"/>
          <w:szCs w:val="20"/>
        </w:rPr>
      </w:pPr>
    </w:p>
    <w:p w:rsidR="009E7D50" w:rsidRPr="00DD58E1" w:rsidRDefault="009E7D50" w:rsidP="00BB515C">
      <w:pPr>
        <w:pStyle w:val="NormalWeb"/>
        <w:shd w:val="clear" w:color="auto" w:fill="FFFFFF"/>
        <w:spacing w:before="0" w:beforeAutospacing="0" w:after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Услуги и развлечения за дополнительную плату: рент а кар, экскурсии и спортивные сооружения, водные виды спорта</w:t>
      </w:r>
      <w:r w:rsidRPr="00DD58E1">
        <w:rPr>
          <w:rFonts w:ascii="Courier New CYR" w:hAnsi="Courier New CYR" w:cs="Courier New CYR"/>
          <w:sz w:val="20"/>
          <w:szCs w:val="20"/>
        </w:rPr>
        <w:t>, мини гол</w:t>
      </w:r>
      <w:r>
        <w:rPr>
          <w:rFonts w:ascii="Courier New CYR" w:hAnsi="Courier New CYR" w:cs="Courier New CYR"/>
          <w:sz w:val="20"/>
          <w:szCs w:val="20"/>
        </w:rPr>
        <w:t>ьф, верховая езда, дайвинг</w:t>
      </w:r>
      <w:r w:rsidRPr="00DD58E1">
        <w:rPr>
          <w:rFonts w:ascii="Courier New CYR" w:hAnsi="Courier New CYR" w:cs="Courier New CYR"/>
          <w:sz w:val="20"/>
          <w:szCs w:val="20"/>
        </w:rPr>
        <w:t>, бил</w:t>
      </w:r>
      <w:r>
        <w:rPr>
          <w:rFonts w:ascii="Courier New CYR" w:hAnsi="Courier New CYR" w:cs="Courier New CYR"/>
          <w:sz w:val="20"/>
          <w:szCs w:val="20"/>
        </w:rPr>
        <w:t>ьярд, велосипеды и велорикши, прогулка на фаэтоне, лунапарк и др.</w:t>
      </w:r>
    </w:p>
    <w:p w:rsidR="009E7D50" w:rsidRDefault="009E7D50" w:rsidP="000332A0">
      <w:pPr>
        <w:pStyle w:val="NormalWeb"/>
        <w:shd w:val="clear" w:color="auto" w:fill="FFFFFF"/>
        <w:spacing w:before="0" w:beforeAutospacing="0" w:after="0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</w:t>
      </w:r>
    </w:p>
    <w:p w:rsidR="009E7D50" w:rsidRPr="006E665B" w:rsidRDefault="009E7D50" w:rsidP="00545DBD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Pr="00256993" w:rsidRDefault="009E7D50" w:rsidP="00545DBD">
      <w:pPr>
        <w:pStyle w:val="Heading3"/>
        <w:shd w:val="clear" w:color="auto" w:fill="FFFFFF"/>
        <w:jc w:val="both"/>
      </w:pPr>
    </w:p>
    <w:p w:rsidR="009E7D50" w:rsidRPr="00DD58E1" w:rsidRDefault="009E7D50" w:rsidP="000332A0">
      <w:pPr>
        <w:pStyle w:val="NormalWeb"/>
        <w:shd w:val="clear" w:color="auto" w:fill="FFFFFF"/>
        <w:spacing w:before="0" w:beforeAutospacing="0" w:after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Новости</w:t>
      </w:r>
      <w:r w:rsidRPr="00DD58E1">
        <w:rPr>
          <w:rFonts w:ascii="Courier New CYR" w:hAnsi="Courier New CYR" w:cs="Courier New CYR"/>
          <w:sz w:val="20"/>
          <w:szCs w:val="20"/>
        </w:rPr>
        <w:t xml:space="preserve"> сезон</w:t>
      </w:r>
      <w:r>
        <w:rPr>
          <w:rFonts w:ascii="Courier New CYR" w:hAnsi="Courier New CYR" w:cs="Courier New CYR"/>
          <w:sz w:val="20"/>
          <w:szCs w:val="20"/>
        </w:rPr>
        <w:t>а</w:t>
      </w:r>
      <w:r w:rsidRPr="00DD58E1">
        <w:rPr>
          <w:rFonts w:ascii="Courier New CYR" w:hAnsi="Courier New CYR" w:cs="Courier New CYR"/>
          <w:sz w:val="20"/>
          <w:szCs w:val="20"/>
        </w:rPr>
        <w:t xml:space="preserve"> 2015</w:t>
      </w:r>
      <w:r>
        <w:rPr>
          <w:rFonts w:ascii="Courier New CYR" w:hAnsi="Courier New CYR" w:cs="Courier New CYR"/>
          <w:sz w:val="20"/>
          <w:szCs w:val="20"/>
        </w:rPr>
        <w:t>г.</w:t>
      </w:r>
      <w:r w:rsidRPr="00DD58E1">
        <w:rPr>
          <w:rFonts w:ascii="Courier New CYR" w:hAnsi="Courier New CYR" w:cs="Courier New CYR"/>
          <w:sz w:val="20"/>
          <w:szCs w:val="20"/>
        </w:rPr>
        <w:t>:</w:t>
      </w:r>
    </w:p>
    <w:p w:rsidR="009E7D50" w:rsidRPr="00DD58E1" w:rsidRDefault="009E7D50" w:rsidP="000332A0">
      <w:pPr>
        <w:pStyle w:val="NormalWeb"/>
        <w:shd w:val="clear" w:color="auto" w:fill="FFFFFF"/>
        <w:spacing w:before="0" w:beforeAutospacing="0" w:after="0"/>
        <w:rPr>
          <w:rFonts w:ascii="Courier New CYR" w:hAnsi="Courier New CYR" w:cs="Courier New CYR"/>
          <w:sz w:val="20"/>
          <w:szCs w:val="20"/>
        </w:rPr>
      </w:pPr>
    </w:p>
    <w:p w:rsidR="009E7D50" w:rsidRPr="007E2B0D" w:rsidRDefault="009E7D50" w:rsidP="000332A0">
      <w:pPr>
        <w:numPr>
          <w:ilvl w:val="0"/>
          <w:numId w:val="9"/>
        </w:numPr>
        <w:spacing w:after="160" w:line="259" w:lineRule="auto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Кулинарные уроки для „скучающих домохозяек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”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 приготовлению суши и пирожные „французские макароны”,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с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помощью наших мастеров – мастер-сушист Атанасов и мастер-кондитер Секулидис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Усилия и труд каждого участника будут вознаграждены 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сертификат</w:t>
      </w:r>
      <w:r>
        <w:rPr>
          <w:rFonts w:ascii="Courier New CYR" w:hAnsi="Courier New CYR" w:cs="Courier New CYR"/>
          <w:sz w:val="20"/>
          <w:szCs w:val="20"/>
          <w:lang w:eastAsia="bg-BG"/>
        </w:rPr>
        <w:t>ом и дегустацией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За  дополнительную плату. </w:t>
      </w:r>
      <w:r>
        <w:rPr>
          <w:rFonts w:ascii="Courier New CYR" w:hAnsi="Courier New CYR" w:cs="Courier New CYR"/>
          <w:sz w:val="20"/>
          <w:szCs w:val="20"/>
          <w:lang w:val="en-US" w:eastAsia="bg-BG"/>
        </w:rPr>
        <w:t>Дополнительная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информация на ресепшн.</w:t>
      </w:r>
    </w:p>
    <w:p w:rsidR="009E7D50" w:rsidRPr="007E2B0D" w:rsidRDefault="009E7D50" w:rsidP="000332A0">
      <w:pPr>
        <w:numPr>
          <w:ilvl w:val="0"/>
          <w:numId w:val="9"/>
        </w:numPr>
        <w:spacing w:after="160" w:line="259" w:lineRule="auto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Дегустационные винные вечера с винами, произведенными в виноградниках Албены (Совиньо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н Блан, Шардоне, Вионие, Мускат)</w:t>
      </w:r>
      <w:r>
        <w:rPr>
          <w:rFonts w:ascii="Courier New CYR" w:hAnsi="Courier New CYR" w:cs="Courier New CYR"/>
          <w:sz w:val="20"/>
          <w:szCs w:val="20"/>
          <w:lang w:eastAsia="bg-BG"/>
        </w:rPr>
        <w:t>, предложит своим гостям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винный б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ар </w:t>
      </w:r>
      <w:r>
        <w:rPr>
          <w:rFonts w:ascii="Courier New CYR" w:hAnsi="Courier New CYR" w:cs="Courier New CYR"/>
          <w:sz w:val="20"/>
          <w:szCs w:val="20"/>
          <w:lang w:eastAsia="bg-BG"/>
        </w:rPr>
        <w:t>„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Дионисий</w:t>
      </w:r>
      <w:r>
        <w:rPr>
          <w:rFonts w:ascii="Courier New CYR" w:hAnsi="Courier New CYR" w:cs="Courier New CYR"/>
          <w:sz w:val="20"/>
          <w:szCs w:val="20"/>
          <w:lang w:eastAsia="bg-BG"/>
        </w:rPr>
        <w:t>” в отеле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„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Фламинго Гранд</w:t>
      </w:r>
      <w:r>
        <w:rPr>
          <w:rFonts w:ascii="Courier New CYR" w:hAnsi="Courier New CYR" w:cs="Courier New CYR"/>
          <w:sz w:val="20"/>
          <w:szCs w:val="20"/>
          <w:lang w:eastAsia="bg-BG"/>
        </w:rPr>
        <w:t>”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Посетителей познакомят с философией и технологией виноделия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За  дополнительную плату. </w:t>
      </w:r>
      <w:r>
        <w:rPr>
          <w:rFonts w:ascii="Courier New CYR" w:hAnsi="Courier New CYR" w:cs="Courier New CYR"/>
          <w:sz w:val="20"/>
          <w:szCs w:val="20"/>
          <w:lang w:val="en-US" w:eastAsia="bg-BG"/>
        </w:rPr>
        <w:t>Дополнительная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информация на ресепшн.</w:t>
      </w:r>
    </w:p>
    <w:p w:rsidR="009E7D50" w:rsidRDefault="009E7D50" w:rsidP="000332A0">
      <w:pPr>
        <w:numPr>
          <w:ilvl w:val="0"/>
          <w:numId w:val="9"/>
        </w:numPr>
        <w:spacing w:after="160" w:line="259" w:lineRule="auto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Послеобеденный чай (High Tea) по старой английской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т</w:t>
      </w:r>
      <w:r>
        <w:rPr>
          <w:rFonts w:ascii="Courier New CYR" w:hAnsi="Courier New CYR" w:cs="Courier New CYR"/>
          <w:sz w:val="20"/>
          <w:szCs w:val="20"/>
          <w:lang w:eastAsia="bg-BG"/>
        </w:rPr>
        <w:t>радиции с богатым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разнообразие</w:t>
      </w:r>
      <w:r>
        <w:rPr>
          <w:rFonts w:ascii="Courier New CYR" w:hAnsi="Courier New CYR" w:cs="Courier New CYR"/>
          <w:sz w:val="20"/>
          <w:szCs w:val="20"/>
          <w:lang w:eastAsia="bg-BG"/>
        </w:rPr>
        <w:t>м ароматных чаев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, а</w:t>
      </w:r>
      <w:r>
        <w:rPr>
          <w:rFonts w:ascii="Courier New CYR" w:hAnsi="Courier New CYR" w:cs="Courier New CYR"/>
          <w:sz w:val="20"/>
          <w:szCs w:val="20"/>
          <w:lang w:eastAsia="bg-BG"/>
        </w:rPr>
        <w:t>нглийскими печеньями „scones”, сладостями домашнего приготовления, солеными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и сладки</w:t>
      </w:r>
      <w:r>
        <w:rPr>
          <w:rFonts w:ascii="Courier New CYR" w:hAnsi="Courier New CYR" w:cs="Courier New CYR"/>
          <w:sz w:val="20"/>
          <w:szCs w:val="20"/>
          <w:lang w:eastAsia="bg-BG"/>
        </w:rPr>
        <w:t>ми кексами, пирожными и тортами. В время церемониии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High Tea </w:t>
      </w:r>
      <w:r>
        <w:rPr>
          <w:rFonts w:ascii="Courier New CYR" w:hAnsi="Courier New CYR" w:cs="Courier New CYR"/>
          <w:sz w:val="20"/>
          <w:szCs w:val="20"/>
          <w:lang w:eastAsia="bg-BG"/>
        </w:rPr>
        <w:t>гостям будут предложены и бокал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шампанско</w:t>
      </w:r>
      <w:r>
        <w:rPr>
          <w:rFonts w:ascii="Courier New CYR" w:hAnsi="Courier New CYR" w:cs="Courier New CYR"/>
          <w:sz w:val="20"/>
          <w:szCs w:val="20"/>
          <w:lang w:eastAsia="bg-BG"/>
        </w:rPr>
        <w:t>го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или коктейл</w:t>
      </w:r>
      <w:r>
        <w:rPr>
          <w:rFonts w:ascii="Courier New CYR" w:hAnsi="Courier New CYR" w:cs="Courier New CYR"/>
          <w:sz w:val="20"/>
          <w:szCs w:val="20"/>
          <w:lang w:eastAsia="bg-BG"/>
        </w:rPr>
        <w:t>и с шампанским, пунш, горячий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шоколад, к</w:t>
      </w:r>
      <w:r>
        <w:rPr>
          <w:rFonts w:ascii="Courier New CYR" w:hAnsi="Courier New CYR" w:cs="Courier New CYR"/>
          <w:sz w:val="20"/>
          <w:szCs w:val="20"/>
          <w:lang w:eastAsia="bg-BG"/>
        </w:rPr>
        <w:t>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фе.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Все это подносится по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стар</w:t>
      </w:r>
      <w:r>
        <w:rPr>
          <w:rFonts w:ascii="Courier New CYR" w:hAnsi="Courier New CYR" w:cs="Courier New CYR"/>
          <w:sz w:val="20"/>
          <w:szCs w:val="20"/>
          <w:lang w:eastAsia="bg-BG"/>
        </w:rPr>
        <w:t>ому английскому обычаю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Услуга будет предлагаться в Лобби Баре отеля „Калиакра”. За дополнитнельную плату.</w:t>
      </w:r>
    </w:p>
    <w:p w:rsidR="009E7D50" w:rsidRDefault="009E7D50" w:rsidP="000332A0">
      <w:pPr>
        <w:numPr>
          <w:ilvl w:val="0"/>
          <w:numId w:val="9"/>
        </w:numPr>
        <w:spacing w:after="160" w:line="259" w:lineRule="auto"/>
        <w:rPr>
          <w:rFonts w:ascii="Courier New CYR" w:hAnsi="Courier New CYR" w:cs="Courier New CYR"/>
          <w:sz w:val="20"/>
          <w:szCs w:val="20"/>
          <w:lang w:eastAsia="bg-BG"/>
        </w:rPr>
      </w:pP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„Сладки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е” кулинарные путешествия по „старушке” Европе, в панорамном баре на 15-том этаже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отел</w:t>
      </w:r>
      <w:r>
        <w:rPr>
          <w:rFonts w:ascii="Courier New CYR" w:hAnsi="Courier New CYR" w:cs="Courier New CYR"/>
          <w:sz w:val="20"/>
          <w:szCs w:val="20"/>
          <w:lang w:eastAsia="bg-BG"/>
        </w:rPr>
        <w:t>я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Добруджа. </w:t>
      </w:r>
      <w:r>
        <w:rPr>
          <w:rFonts w:ascii="Courier New CYR" w:hAnsi="Courier New CYR" w:cs="Courier New CYR"/>
          <w:sz w:val="20"/>
          <w:szCs w:val="20"/>
          <w:lang w:eastAsia="bg-BG"/>
        </w:rPr>
        <w:t>„Недели” тортов и сладостей со всех концов старого континента; ”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Торта Шварцвал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ьд/ Чийзкейк с „rote Grütze” соусом (соус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из лесных ягод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)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из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Герм</w:t>
      </w:r>
      <w:r>
        <w:rPr>
          <w:rFonts w:ascii="Courier New CYR" w:hAnsi="Courier New CYR" w:cs="Courier New CYR"/>
          <w:sz w:val="20"/>
          <w:szCs w:val="20"/>
          <w:lang w:eastAsia="bg-BG"/>
        </w:rPr>
        <w:t>ании;  Узо-Фроузн Суфле или торт Спартак (из России); П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арфе с мед</w:t>
      </w:r>
      <w:r>
        <w:rPr>
          <w:rFonts w:ascii="Courier New CYR" w:hAnsi="Courier New CYR" w:cs="Courier New CYR"/>
          <w:sz w:val="20"/>
          <w:szCs w:val="20"/>
          <w:lang w:eastAsia="bg-BG"/>
        </w:rPr>
        <w:t>ом из болгарской розы (Бо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лгария); </w:t>
      </w:r>
      <w:r>
        <w:rPr>
          <w:rFonts w:ascii="Courier New CYR" w:hAnsi="Courier New CYR" w:cs="Courier New CYR"/>
          <w:sz w:val="20"/>
          <w:szCs w:val="20"/>
          <w:lang w:eastAsia="bg-BG"/>
        </w:rPr>
        <w:t>Тунизийская пахлава; Мус с белым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шоколад</w:t>
      </w:r>
      <w:r>
        <w:rPr>
          <w:rFonts w:ascii="Courier New CYR" w:hAnsi="Courier New CYR" w:cs="Courier New CYR"/>
          <w:sz w:val="20"/>
          <w:szCs w:val="20"/>
          <w:lang w:eastAsia="bg-BG"/>
        </w:rPr>
        <w:t>ом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, </w:t>
      </w:r>
      <w:r>
        <w:rPr>
          <w:rFonts w:ascii="Courier New CYR" w:hAnsi="Courier New CYR" w:cs="Courier New CYR"/>
          <w:sz w:val="20"/>
          <w:szCs w:val="20"/>
          <w:lang w:eastAsia="bg-BG"/>
        </w:rPr>
        <w:t>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EE0D8D">
        <w:rPr>
          <w:rFonts w:ascii="Courier New CYR" w:hAnsi="Courier New CYR" w:cs="Courier New CYR"/>
          <w:sz w:val="20"/>
          <w:szCs w:val="20"/>
          <w:lang w:val="ru-RU" w:eastAsia="bg-BG"/>
        </w:rPr>
        <w:t>)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</w:p>
    <w:p w:rsidR="009E7D50" w:rsidRPr="00576EA9" w:rsidRDefault="009E7D50" w:rsidP="000332A0">
      <w:pPr>
        <w:numPr>
          <w:ilvl w:val="0"/>
          <w:numId w:val="9"/>
        </w:numPr>
        <w:spacing w:after="160" w:line="259" w:lineRule="auto"/>
        <w:rPr>
          <w:rFonts w:ascii="Courier New" w:hAnsi="Courier New" w:cs="Courier New"/>
          <w:sz w:val="20"/>
          <w:szCs w:val="20"/>
          <w:lang w:eastAsia="bg-BG"/>
        </w:rPr>
      </w:pPr>
      <w:r w:rsidRPr="001A6850">
        <w:rPr>
          <w:rFonts w:ascii="Courier New" w:hAnsi="Courier New" w:cs="Courier New"/>
          <w:sz w:val="20"/>
          <w:szCs w:val="20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9E7D50" w:rsidRPr="006E665B" w:rsidRDefault="009E7D50" w:rsidP="00256993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Pr="000E74A1" w:rsidRDefault="009E7D50" w:rsidP="007D4274">
      <w:pPr>
        <w:pStyle w:val="Heading3"/>
        <w:shd w:val="clear" w:color="auto" w:fill="FFFFFF"/>
        <w:jc w:val="both"/>
        <w:rPr>
          <w:rFonts w:ascii="Courier New" w:hAnsi="Courier New" w:cs="Courier New"/>
          <w:b w:val="0"/>
          <w:color w:val="000000"/>
          <w:sz w:val="20"/>
          <w:szCs w:val="20"/>
        </w:rPr>
      </w:pPr>
    </w:p>
    <w:p w:rsidR="009E7D50" w:rsidRDefault="009E7D50" w:rsidP="007D4274">
      <w:pPr>
        <w:pStyle w:val="Heading3"/>
        <w:shd w:val="clear" w:color="auto" w:fill="FFFFFF"/>
        <w:jc w:val="both"/>
        <w:rPr>
          <w:rFonts w:ascii="Courier New" w:hAnsi="Courier New" w:cs="Courier New"/>
          <w:b w:val="0"/>
          <w:color w:val="000000"/>
          <w:kern w:val="36"/>
          <w:sz w:val="20"/>
          <w:szCs w:val="20"/>
          <w:lang w:eastAsia="bg-BG"/>
        </w:rPr>
      </w:pPr>
      <w:r w:rsidRPr="007D4274">
        <w:rPr>
          <w:rFonts w:ascii="Courier New" w:hAnsi="Courier New" w:cs="Courier New"/>
          <w:b w:val="0"/>
          <w:color w:val="000000"/>
          <w:sz w:val="20"/>
          <w:szCs w:val="20"/>
        </w:rPr>
        <w:t>Номера и размещение</w:t>
      </w:r>
      <w:r w:rsidRPr="007D4274">
        <w:rPr>
          <w:rFonts w:ascii="Courier New" w:hAnsi="Courier New" w:cs="Courier New"/>
          <w:b w:val="0"/>
          <w:color w:val="000000"/>
          <w:kern w:val="36"/>
          <w:sz w:val="20"/>
          <w:szCs w:val="20"/>
          <w:lang w:eastAsia="bg-BG"/>
        </w:rPr>
        <w:t>:</w:t>
      </w:r>
    </w:p>
    <w:p w:rsidR="009E7D50" w:rsidRDefault="009E7D50" w:rsidP="000F2CFE">
      <w:pPr>
        <w:pStyle w:val="NormalWeb"/>
        <w:shd w:val="clear" w:color="auto" w:fill="FFFFFF"/>
        <w:jc w:val="both"/>
        <w:rPr>
          <w:rFonts w:ascii="Courier New" w:hAnsi="Courier New" w:cs="Courier New"/>
          <w:kern w:val="36"/>
          <w:sz w:val="20"/>
          <w:szCs w:val="20"/>
        </w:rPr>
      </w:pPr>
      <w:r w:rsidRPr="00944F6A">
        <w:rPr>
          <w:rFonts w:ascii="Courier New" w:hAnsi="Courier New" w:cs="Courier New"/>
          <w:kern w:val="36"/>
          <w:sz w:val="20"/>
          <w:szCs w:val="20"/>
        </w:rPr>
        <w:t>Отель Добротица предлагает комфортное размещение в 138 двухместных номеров, часть которых со смежной дверью, 5 одноместных номеров и 5 апартаментов с одной спальней. Номера обставлены уютно и комфортно, в них много света. Все номера оборудованы кондиционер</w:t>
      </w:r>
      <w:r>
        <w:rPr>
          <w:rFonts w:ascii="Courier New" w:hAnsi="Courier New" w:cs="Courier New"/>
          <w:kern w:val="36"/>
          <w:sz w:val="20"/>
          <w:szCs w:val="20"/>
        </w:rPr>
        <w:t>ами, телефонами, теле</w:t>
      </w:r>
      <w:r w:rsidRPr="00944F6A">
        <w:rPr>
          <w:rFonts w:ascii="Courier New" w:hAnsi="Courier New" w:cs="Courier New"/>
          <w:kern w:val="36"/>
          <w:sz w:val="20"/>
          <w:szCs w:val="20"/>
        </w:rPr>
        <w:t>визорами с кабельным телевидением, ван</w:t>
      </w:r>
      <w:r>
        <w:rPr>
          <w:rFonts w:ascii="Courier New" w:hAnsi="Courier New" w:cs="Courier New"/>
          <w:kern w:val="36"/>
          <w:sz w:val="20"/>
          <w:szCs w:val="20"/>
        </w:rPr>
        <w:t>ной с душом, балконом. Домашни</w:t>
      </w:r>
      <w:r w:rsidRPr="00944F6A">
        <w:rPr>
          <w:rFonts w:ascii="Courier New" w:hAnsi="Courier New" w:cs="Courier New"/>
          <w:kern w:val="36"/>
          <w:sz w:val="20"/>
          <w:szCs w:val="20"/>
        </w:rPr>
        <w:t>е живо</w:t>
      </w:r>
      <w:r>
        <w:rPr>
          <w:rFonts w:ascii="Courier New" w:hAnsi="Courier New" w:cs="Courier New"/>
          <w:kern w:val="36"/>
          <w:sz w:val="20"/>
          <w:szCs w:val="20"/>
        </w:rPr>
        <w:t xml:space="preserve">тные: </w:t>
      </w:r>
      <w:r w:rsidRPr="00944F6A">
        <w:rPr>
          <w:rFonts w:ascii="Courier New" w:hAnsi="Courier New" w:cs="Courier New"/>
          <w:kern w:val="36"/>
          <w:sz w:val="20"/>
          <w:szCs w:val="20"/>
        </w:rPr>
        <w:t>по предварительному запросу</w:t>
      </w:r>
      <w:r>
        <w:rPr>
          <w:rFonts w:ascii="Courier New" w:hAnsi="Courier New" w:cs="Courier New"/>
          <w:kern w:val="36"/>
          <w:sz w:val="20"/>
          <w:szCs w:val="20"/>
        </w:rPr>
        <w:t xml:space="preserve"> за дополнительную плату</w:t>
      </w:r>
      <w:r w:rsidRPr="00C667B3">
        <w:rPr>
          <w:kern w:val="36"/>
        </w:rPr>
        <w:t xml:space="preserve">.  </w:t>
      </w:r>
      <w:r w:rsidRPr="00612553">
        <w:rPr>
          <w:rFonts w:ascii="Courier New" w:hAnsi="Courier New" w:cs="Courier New"/>
          <w:sz w:val="20"/>
          <w:szCs w:val="20"/>
        </w:rPr>
        <w:t xml:space="preserve">Детская кроватка предоставляется по запросу. </w:t>
      </w:r>
      <w:r w:rsidRPr="00612553">
        <w:rPr>
          <w:rFonts w:ascii="Courier New" w:hAnsi="Courier New" w:cs="Courier New"/>
          <w:kern w:val="36"/>
          <w:sz w:val="20"/>
          <w:szCs w:val="20"/>
        </w:rPr>
        <w:t>Заезд после 14.00ч. Освобождение номеров до 12.00ч.</w:t>
      </w:r>
    </w:p>
    <w:p w:rsidR="009E7D50" w:rsidRPr="00612553" w:rsidRDefault="009E7D50" w:rsidP="00612553">
      <w:pPr>
        <w:pStyle w:val="NormalWeb"/>
        <w:numPr>
          <w:ilvl w:val="0"/>
          <w:numId w:val="10"/>
        </w:numPr>
        <w:shd w:val="clear" w:color="auto" w:fill="FFFFFF"/>
        <w:rPr>
          <w:rFonts w:ascii="Courier New" w:hAnsi="Courier New" w:cs="Courier New"/>
          <w:kern w:val="36"/>
          <w:sz w:val="20"/>
          <w:szCs w:val="20"/>
        </w:rPr>
      </w:pPr>
      <w:r w:rsidRPr="00EE0D8D">
        <w:rPr>
          <w:rFonts w:ascii="Courier New" w:hAnsi="Courier New" w:cs="Courier New"/>
          <w:kern w:val="36"/>
          <w:sz w:val="20"/>
          <w:szCs w:val="20"/>
          <w:lang w:val="ru-RU"/>
        </w:rPr>
        <w:t>Одноместный</w:t>
      </w:r>
      <w:r>
        <w:rPr>
          <w:rFonts w:ascii="Courier New" w:hAnsi="Courier New" w:cs="Courier New"/>
          <w:kern w:val="36"/>
          <w:sz w:val="20"/>
          <w:szCs w:val="20"/>
        </w:rPr>
        <w:t xml:space="preserve"> номер (около</w:t>
      </w:r>
      <w:r w:rsidRPr="00612553">
        <w:rPr>
          <w:rFonts w:ascii="Courier New" w:hAnsi="Courier New" w:cs="Courier New"/>
          <w:kern w:val="36"/>
          <w:sz w:val="20"/>
          <w:szCs w:val="20"/>
        </w:rPr>
        <w:t xml:space="preserve"> 20 кв.м. обща</w:t>
      </w:r>
      <w:r>
        <w:rPr>
          <w:rFonts w:ascii="Courier New" w:hAnsi="Courier New" w:cs="Courier New"/>
          <w:kern w:val="36"/>
          <w:sz w:val="20"/>
          <w:szCs w:val="20"/>
        </w:rPr>
        <w:t>я</w:t>
      </w:r>
      <w:r w:rsidRPr="00612553">
        <w:rPr>
          <w:rFonts w:ascii="Courier New" w:hAnsi="Courier New" w:cs="Courier New"/>
          <w:kern w:val="36"/>
          <w:sz w:val="20"/>
          <w:szCs w:val="20"/>
        </w:rPr>
        <w:t xml:space="preserve"> площ</w:t>
      </w:r>
      <w:r>
        <w:rPr>
          <w:rFonts w:ascii="Courier New" w:hAnsi="Courier New" w:cs="Courier New"/>
          <w:kern w:val="36"/>
          <w:sz w:val="20"/>
          <w:szCs w:val="20"/>
        </w:rPr>
        <w:t>адь): располагает двуспальной кроватью с размерами 160/195 см и</w:t>
      </w:r>
      <w:r w:rsidRPr="00612553">
        <w:rPr>
          <w:rFonts w:ascii="Courier New" w:hAnsi="Courier New" w:cs="Courier New"/>
          <w:kern w:val="36"/>
          <w:sz w:val="20"/>
          <w:szCs w:val="20"/>
        </w:rPr>
        <w:t xml:space="preserve"> </w:t>
      </w:r>
      <w:r>
        <w:rPr>
          <w:rFonts w:ascii="Courier New" w:hAnsi="Courier New" w:cs="Courier New"/>
          <w:kern w:val="36"/>
          <w:sz w:val="20"/>
          <w:szCs w:val="20"/>
        </w:rPr>
        <w:t>раскладным креслом. Максимальное размещение – двое взрослых и один ребенок или трое взрослых</w:t>
      </w:r>
      <w:r w:rsidRPr="00612553">
        <w:rPr>
          <w:rFonts w:ascii="Courier New" w:hAnsi="Courier New" w:cs="Courier New"/>
          <w:kern w:val="36"/>
          <w:sz w:val="20"/>
          <w:szCs w:val="20"/>
        </w:rPr>
        <w:t>.</w:t>
      </w:r>
    </w:p>
    <w:p w:rsidR="009E7D50" w:rsidRPr="00612553" w:rsidRDefault="009E7D50" w:rsidP="004A55BB">
      <w:pPr>
        <w:pStyle w:val="NormalWeb"/>
        <w:numPr>
          <w:ilvl w:val="0"/>
          <w:numId w:val="10"/>
        </w:numPr>
        <w:shd w:val="clear" w:color="auto" w:fill="FFFFFF"/>
        <w:rPr>
          <w:rFonts w:ascii="Courier New" w:hAnsi="Courier New" w:cs="Courier New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Двухместный номер (около 20 кв.м. общая площадь): распологает двуспальной кроватью с размерами 140/190 см и однместной кроватью с размерами 95/195 см. </w:t>
      </w:r>
      <w:r>
        <w:rPr>
          <w:rFonts w:ascii="Courier New" w:hAnsi="Courier New" w:cs="Courier New"/>
          <w:kern w:val="36"/>
          <w:sz w:val="20"/>
          <w:szCs w:val="20"/>
        </w:rPr>
        <w:t>Максимальное размещение – двое взрослых и один ребенок или трое взрослых</w:t>
      </w:r>
      <w:r w:rsidRPr="00612553">
        <w:rPr>
          <w:rFonts w:ascii="Courier New" w:hAnsi="Courier New" w:cs="Courier New"/>
          <w:kern w:val="36"/>
          <w:sz w:val="20"/>
          <w:szCs w:val="20"/>
        </w:rPr>
        <w:t>.</w:t>
      </w:r>
    </w:p>
    <w:p w:rsidR="009E7D50" w:rsidRDefault="009E7D50" w:rsidP="00545DBD">
      <w:pPr>
        <w:numPr>
          <w:ilvl w:val="0"/>
          <w:numId w:val="3"/>
        </w:numPr>
        <w:shd w:val="clear" w:color="auto" w:fill="FFFFFF"/>
        <w:spacing w:after="150" w:line="240" w:lineRule="atLeast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Апартамент (около 40 кв.м. общая площадь): состоится из гостиной с одним раскладным диваном и спальней с отдельной двуспальной кроватью с размерами 160/195 см. Максимальное размещение – двое взрослых с двумя детьми или трое взрослых.</w:t>
      </w:r>
    </w:p>
    <w:p w:rsidR="009E7D50" w:rsidRPr="006E665B" w:rsidRDefault="009E7D50" w:rsidP="00545DBD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Default="009E7D50" w:rsidP="00545DBD">
      <w:pPr>
        <w:pStyle w:val="Heading3"/>
        <w:shd w:val="clear" w:color="auto" w:fill="FFFFFF"/>
        <w:jc w:val="both"/>
        <w:rPr>
          <w:rFonts w:ascii="Courier New CYR" w:hAnsi="Courier New CYR" w:cs="Courier New CYR"/>
          <w:b w:val="0"/>
          <w:bCs w:val="0"/>
          <w:color w:val="000000"/>
          <w:kern w:val="36"/>
          <w:sz w:val="20"/>
          <w:szCs w:val="20"/>
          <w:lang w:eastAsia="bg-BG"/>
        </w:rPr>
      </w:pPr>
    </w:p>
    <w:p w:rsidR="009E7D50" w:rsidRPr="00553F6C" w:rsidRDefault="009E7D50" w:rsidP="00545DBD">
      <w:pPr>
        <w:pStyle w:val="Heading3"/>
        <w:shd w:val="clear" w:color="auto" w:fill="FFFFFF"/>
        <w:jc w:val="both"/>
        <w:rPr>
          <w:rFonts w:ascii="Courier New CYR" w:hAnsi="Courier New CYR" w:cs="Courier New CYR"/>
          <w:bCs w:val="0"/>
          <w:color w:val="000000"/>
          <w:kern w:val="36"/>
          <w:sz w:val="20"/>
          <w:szCs w:val="20"/>
          <w:lang w:eastAsia="bg-BG"/>
        </w:rPr>
      </w:pPr>
      <w:hyperlink r:id="rId7" w:anchor="dobrotitsa-6" w:history="1">
        <w:r>
          <w:rPr>
            <w:rFonts w:ascii="Courier New CYR" w:hAnsi="Courier New CYR" w:cs="Courier New CYR"/>
            <w:bCs w:val="0"/>
            <w:color w:val="000000"/>
            <w:kern w:val="36"/>
            <w:sz w:val="20"/>
            <w:szCs w:val="20"/>
            <w:lang w:eastAsia="bg-BG"/>
          </w:rPr>
          <w:t>Пля</w:t>
        </w:r>
        <w:r w:rsidRPr="00553F6C">
          <w:rPr>
            <w:rFonts w:ascii="Courier New CYR" w:hAnsi="Courier New CYR" w:cs="Courier New CYR"/>
            <w:bCs w:val="0"/>
            <w:color w:val="000000"/>
            <w:kern w:val="36"/>
            <w:sz w:val="20"/>
            <w:szCs w:val="20"/>
            <w:lang w:eastAsia="bg-BG"/>
          </w:rPr>
          <w:t>ж</w:t>
        </w:r>
      </w:hyperlink>
      <w:r w:rsidRPr="00553F6C">
        <w:rPr>
          <w:rFonts w:ascii="Courier New CYR" w:hAnsi="Courier New CYR" w:cs="Courier New CYR"/>
          <w:bCs w:val="0"/>
          <w:color w:val="000000"/>
          <w:kern w:val="36"/>
          <w:sz w:val="20"/>
          <w:szCs w:val="20"/>
          <w:lang w:eastAsia="bg-BG"/>
        </w:rPr>
        <w:t xml:space="preserve"> и ба</w:t>
      </w:r>
      <w:r>
        <w:rPr>
          <w:rFonts w:ascii="Courier New CYR" w:hAnsi="Courier New CYR" w:cs="Courier New CYR"/>
          <w:bCs w:val="0"/>
          <w:color w:val="000000"/>
          <w:kern w:val="36"/>
          <w:sz w:val="20"/>
          <w:szCs w:val="20"/>
          <w:lang w:eastAsia="bg-BG"/>
        </w:rPr>
        <w:t>с</w:t>
      </w:r>
      <w:r w:rsidRPr="00553F6C">
        <w:rPr>
          <w:rFonts w:ascii="Courier New CYR" w:hAnsi="Courier New CYR" w:cs="Courier New CYR"/>
          <w:bCs w:val="0"/>
          <w:color w:val="000000"/>
          <w:kern w:val="36"/>
          <w:sz w:val="20"/>
          <w:szCs w:val="20"/>
          <w:lang w:eastAsia="bg-BG"/>
        </w:rPr>
        <w:t>сейн</w:t>
      </w:r>
      <w:r>
        <w:rPr>
          <w:rFonts w:ascii="Courier New CYR" w:hAnsi="Courier New CYR" w:cs="Courier New CYR"/>
          <w:bCs w:val="0"/>
          <w:color w:val="000000"/>
          <w:kern w:val="36"/>
          <w:sz w:val="20"/>
          <w:szCs w:val="20"/>
          <w:lang w:eastAsia="bg-BG"/>
        </w:rPr>
        <w:t>:</w:t>
      </w:r>
    </w:p>
    <w:p w:rsidR="009E7D50" w:rsidRPr="007B32E5" w:rsidRDefault="009E7D50" w:rsidP="0017335C">
      <w:pPr>
        <w:jc w:val="both"/>
        <w:rPr>
          <w:rFonts w:ascii="Courier New" w:hAnsi="Courier New" w:cs="Courier New"/>
          <w:bCs/>
          <w:sz w:val="20"/>
          <w:szCs w:val="20"/>
        </w:rPr>
      </w:pPr>
      <w:r>
        <w:rPr>
          <w:rFonts w:ascii="Courier New" w:hAnsi="Courier New" w:cs="Courier New"/>
          <w:bCs/>
          <w:sz w:val="20"/>
          <w:szCs w:val="20"/>
        </w:rPr>
        <w:t>3-х километровая пля</w:t>
      </w:r>
      <w:r w:rsidRPr="005B432B">
        <w:rPr>
          <w:rFonts w:ascii="Courier New" w:hAnsi="Courier New" w:cs="Courier New"/>
          <w:bCs/>
          <w:sz w:val="20"/>
          <w:szCs w:val="20"/>
        </w:rPr>
        <w:t>жна</w:t>
      </w:r>
      <w:r>
        <w:rPr>
          <w:rFonts w:ascii="Courier New" w:hAnsi="Courier New" w:cs="Courier New"/>
          <w:bCs/>
          <w:sz w:val="20"/>
          <w:szCs w:val="20"/>
        </w:rPr>
        <w:t>я полоса Албены является постоянным обладателем экологического приза Голубой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Флаг</w:t>
      </w:r>
      <w:r>
        <w:rPr>
          <w:rFonts w:ascii="Courier New" w:hAnsi="Courier New" w:cs="Courier New"/>
          <w:bCs/>
          <w:sz w:val="20"/>
          <w:szCs w:val="20"/>
        </w:rPr>
        <w:t>. Этот приз является признанием как за чистоту прибрежных вод и берегов, так и за политику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безопасно</w:t>
      </w:r>
      <w:r>
        <w:rPr>
          <w:rFonts w:ascii="Courier New" w:hAnsi="Courier New" w:cs="Courier New"/>
          <w:bCs/>
          <w:sz w:val="20"/>
          <w:szCs w:val="20"/>
        </w:rPr>
        <w:t>го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и устойчиво</w:t>
      </w:r>
      <w:r>
        <w:rPr>
          <w:rFonts w:ascii="Courier New" w:hAnsi="Courier New" w:cs="Courier New"/>
          <w:bCs/>
          <w:sz w:val="20"/>
          <w:szCs w:val="20"/>
        </w:rPr>
        <w:t>го развития.</w:t>
      </w:r>
    </w:p>
    <w:p w:rsidR="009E7D50" w:rsidRPr="008B53B3" w:rsidRDefault="009E7D50" w:rsidP="00545DBD">
      <w:pPr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Пляж для гостей находится перед самим отелем. Гостям предоставляются бесплатно 1 зонт и 2 лежака на номер. </w:t>
      </w:r>
      <w:r>
        <w:rPr>
          <w:rFonts w:ascii="Courier New CYR" w:hAnsi="Courier New CYR" w:cs="Courier New CYR"/>
          <w:sz w:val="20"/>
          <w:szCs w:val="20"/>
          <w:lang w:eastAsia="bg-BG"/>
        </w:rPr>
        <w:t>Рабочее время водно-спасательной службы с 08.00 до 18.00ч., после чего</w:t>
      </w:r>
      <w:r w:rsidRPr="006E665B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пляж не охраняется</w:t>
      </w:r>
      <w:r w:rsidRPr="006E665B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Убедительная просьба – соблюдать указания водно-спасательной службы и флаговую сигнализацию</w:t>
      </w:r>
      <w:r w:rsidRPr="006E665B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Матрассы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на пляже</w:t>
      </w:r>
      <w:r w:rsidRPr="000005E1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и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у </w:t>
      </w:r>
      <w:r w:rsidRPr="000005E1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бас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сейна оплачиваются допо</w:t>
      </w:r>
      <w:r w:rsidRPr="000005E1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лнител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ь</w:t>
      </w:r>
      <w:r w:rsidRPr="000005E1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но.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По близости, рядом с отелем Калиакра работает и пляжная библиотека с богатой коллекцией книг в т.ч. и на русском языке.</w:t>
      </w:r>
    </w:p>
    <w:p w:rsidR="009E7D50" w:rsidRPr="006E665B" w:rsidRDefault="009E7D50" w:rsidP="00545DBD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Default="009E7D50" w:rsidP="00545DBD">
      <w:pPr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</w:p>
    <w:p w:rsidR="009E7D50" w:rsidRPr="005B1B2C" w:rsidRDefault="009E7D50" w:rsidP="00545DBD">
      <w:pPr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All Inclusive програм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м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а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 xml:space="preserve"> (07:30-23:00ч.)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  <w:t>:</w:t>
      </w:r>
    </w:p>
    <w:p w:rsidR="009E7D50" w:rsidRPr="005B1B2C" w:rsidRDefault="009E7D50" w:rsidP="00545DBD">
      <w:pPr>
        <w:pStyle w:val="NormalWeb"/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Ресторан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Добротица: </w:t>
      </w:r>
    </w:p>
    <w:p w:rsidR="009E7D50" w:rsidRDefault="009E7D50" w:rsidP="00545DBD">
      <w:pPr>
        <w:pStyle w:val="NormalWeb"/>
        <w:numPr>
          <w:ilvl w:val="0"/>
          <w:numId w:val="7"/>
        </w:numPr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Завтрак – 07:30-10: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00ч.</w:t>
      </w:r>
    </w:p>
    <w:p w:rsidR="009E7D50" w:rsidRPr="002D55A7" w:rsidRDefault="009E7D50" w:rsidP="00545DBD">
      <w:pPr>
        <w:pStyle w:val="NormalWeb"/>
        <w:numPr>
          <w:ilvl w:val="0"/>
          <w:numId w:val="7"/>
        </w:numPr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Обед -    12:00-14: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00ч.</w:t>
      </w:r>
    </w:p>
    <w:p w:rsidR="009E7D50" w:rsidRPr="00AA6840" w:rsidRDefault="009E7D50" w:rsidP="00545DBD">
      <w:pPr>
        <w:pStyle w:val="NormalWeb"/>
        <w:numPr>
          <w:ilvl w:val="0"/>
          <w:numId w:val="7"/>
        </w:numPr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val="en-US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Ужин -    18:30-21: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00ч.</w:t>
      </w:r>
    </w:p>
    <w:p w:rsidR="009E7D50" w:rsidRPr="00AA6840" w:rsidRDefault="009E7D50" w:rsidP="00545DBD">
      <w:pPr>
        <w:pStyle w:val="NormalWeb"/>
        <w:numPr>
          <w:ilvl w:val="0"/>
          <w:numId w:val="7"/>
        </w:numPr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Снэк бар: 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11: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30-16:00ч на террасе ресторана - салаты, бутерброды, барбекю, пицци, картофель фри, печенья, мороженое.</w:t>
      </w:r>
    </w:p>
    <w:p w:rsidR="009E7D50" w:rsidRPr="002D55A7" w:rsidRDefault="009E7D50" w:rsidP="00545DBD">
      <w:pPr>
        <w:pStyle w:val="NormalWeb"/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Каждую неделю тематические вечера: вечер болгарской национальной кухни, итальянский вечер, вечер морских даров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.</w:t>
      </w:r>
    </w:p>
    <w:p w:rsidR="009E7D50" w:rsidRPr="002D55A7" w:rsidRDefault="009E7D50" w:rsidP="00545DBD">
      <w:pPr>
        <w:pStyle w:val="NormalWeb"/>
        <w:numPr>
          <w:ilvl w:val="0"/>
          <w:numId w:val="8"/>
        </w:numPr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Лобби Бар – 10:00-23: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00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ч.</w:t>
      </w:r>
    </w:p>
    <w:p w:rsidR="009E7D50" w:rsidRDefault="009E7D50" w:rsidP="00545DBD">
      <w:pPr>
        <w:pStyle w:val="NormalWeb"/>
        <w:numPr>
          <w:ilvl w:val="0"/>
          <w:numId w:val="8"/>
        </w:numPr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Бар бассейн -10:00-22: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>00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ч.</w:t>
      </w:r>
      <w:r w:rsidRPr="002D55A7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 </w:t>
      </w:r>
    </w:p>
    <w:p w:rsidR="009E7D50" w:rsidRDefault="009E7D50" w:rsidP="00545DBD">
      <w:pPr>
        <w:pStyle w:val="NormalWeb"/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Напитки: </w:t>
      </w:r>
      <w:r>
        <w:rPr>
          <w:rFonts w:ascii="Courier New CYR" w:hAnsi="Courier New CYR" w:cs="Courier New CYR"/>
          <w:sz w:val="20"/>
          <w:szCs w:val="20"/>
        </w:rPr>
        <w:t>Бо</w:t>
      </w:r>
      <w:r w:rsidRPr="00656FDC">
        <w:rPr>
          <w:rFonts w:ascii="Courier New CYR" w:hAnsi="Courier New CYR" w:cs="Courier New CYR"/>
          <w:sz w:val="20"/>
          <w:szCs w:val="20"/>
        </w:rPr>
        <w:t>лгарски</w:t>
      </w:r>
      <w:r>
        <w:rPr>
          <w:rFonts w:ascii="Courier New CYR" w:hAnsi="Courier New CYR" w:cs="Courier New CYR"/>
          <w:sz w:val="20"/>
          <w:szCs w:val="20"/>
        </w:rPr>
        <w:t>е алког</w:t>
      </w:r>
      <w:r w:rsidRPr="00656FDC">
        <w:rPr>
          <w:rFonts w:ascii="Courier New CYR" w:hAnsi="Courier New CYR" w:cs="Courier New CYR"/>
          <w:sz w:val="20"/>
          <w:szCs w:val="20"/>
        </w:rPr>
        <w:t>ол</w:t>
      </w:r>
      <w:r>
        <w:rPr>
          <w:rFonts w:ascii="Courier New CYR" w:hAnsi="Courier New CYR" w:cs="Courier New CYR"/>
          <w:sz w:val="20"/>
          <w:szCs w:val="20"/>
        </w:rPr>
        <w:t>ьные и безалког</w:t>
      </w:r>
      <w:r w:rsidRPr="00656FDC">
        <w:rPr>
          <w:rFonts w:ascii="Courier New CYR" w:hAnsi="Courier New CYR" w:cs="Courier New CYR"/>
          <w:sz w:val="20"/>
          <w:szCs w:val="20"/>
        </w:rPr>
        <w:t>ол</w:t>
      </w:r>
      <w:r>
        <w:rPr>
          <w:rFonts w:ascii="Courier New CYR" w:hAnsi="Courier New CYR" w:cs="Courier New CYR"/>
          <w:sz w:val="20"/>
          <w:szCs w:val="20"/>
        </w:rPr>
        <w:t>ьные напитки - бо</w:t>
      </w:r>
      <w:r w:rsidRPr="00656FDC">
        <w:rPr>
          <w:rFonts w:ascii="Courier New CYR" w:hAnsi="Courier New CYR" w:cs="Courier New CYR"/>
          <w:sz w:val="20"/>
          <w:szCs w:val="20"/>
        </w:rPr>
        <w:t>лгарска</w:t>
      </w:r>
      <w:r>
        <w:rPr>
          <w:rFonts w:ascii="Courier New CYR" w:hAnsi="Courier New CYR" w:cs="Courier New CYR"/>
          <w:sz w:val="20"/>
          <w:szCs w:val="20"/>
        </w:rPr>
        <w:t>я ракия, бо</w:t>
      </w:r>
      <w:r w:rsidRPr="00656FDC">
        <w:rPr>
          <w:rFonts w:ascii="Courier New CYR" w:hAnsi="Courier New CYR" w:cs="Courier New CYR"/>
          <w:sz w:val="20"/>
          <w:szCs w:val="20"/>
        </w:rPr>
        <w:t>лгарско</w:t>
      </w:r>
      <w:r>
        <w:rPr>
          <w:rFonts w:ascii="Courier New CYR" w:hAnsi="Courier New CYR" w:cs="Courier New CYR"/>
          <w:sz w:val="20"/>
          <w:szCs w:val="20"/>
        </w:rPr>
        <w:t>е вино, бо</w:t>
      </w:r>
      <w:r w:rsidRPr="00656FDC">
        <w:rPr>
          <w:rFonts w:ascii="Courier New CYR" w:hAnsi="Courier New CYR" w:cs="Courier New CYR"/>
          <w:sz w:val="20"/>
          <w:szCs w:val="20"/>
        </w:rPr>
        <w:t>лгарски</w:t>
      </w:r>
      <w:r>
        <w:rPr>
          <w:rFonts w:ascii="Courier New CYR" w:hAnsi="Courier New CYR" w:cs="Courier New CYR"/>
          <w:sz w:val="20"/>
          <w:szCs w:val="20"/>
        </w:rPr>
        <w:t>е газированные вина, болгарское розливное пиво</w:t>
      </w:r>
      <w:r w:rsidRPr="00656FD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соки, газированные</w:t>
      </w:r>
      <w:r w:rsidRPr="00656FDC">
        <w:rPr>
          <w:rFonts w:ascii="Courier New CYR" w:hAnsi="Courier New CYR" w:cs="Courier New CYR"/>
          <w:sz w:val="20"/>
          <w:szCs w:val="20"/>
        </w:rPr>
        <w:t xml:space="preserve"> напитки, минерал</w:t>
      </w:r>
      <w:r>
        <w:rPr>
          <w:rFonts w:ascii="Courier New CYR" w:hAnsi="Courier New CYR" w:cs="Courier New CYR"/>
          <w:sz w:val="20"/>
          <w:szCs w:val="20"/>
        </w:rPr>
        <w:t>ь</w:t>
      </w:r>
      <w:r w:rsidRPr="00656FDC">
        <w:rPr>
          <w:rFonts w:ascii="Courier New CYR" w:hAnsi="Courier New CYR" w:cs="Courier New CYR"/>
          <w:sz w:val="20"/>
          <w:szCs w:val="20"/>
        </w:rPr>
        <w:t>на</w:t>
      </w:r>
      <w:r>
        <w:rPr>
          <w:rFonts w:ascii="Courier New CYR" w:hAnsi="Courier New CYR" w:cs="Courier New CYR"/>
          <w:sz w:val="20"/>
          <w:szCs w:val="20"/>
        </w:rPr>
        <w:t xml:space="preserve">я вода, кофе,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чай. Импортные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алкоольные напитки и коктейли оплачиваются допо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</w:rPr>
        <w:t>лнител</w:t>
      </w:r>
      <w:r>
        <w:rPr>
          <w:rFonts w:ascii="Courier New CYR" w:hAnsi="Courier New CYR" w:cs="Courier New CYR"/>
          <w:color w:val="000000"/>
          <w:kern w:val="36"/>
          <w:sz w:val="20"/>
          <w:szCs w:val="20"/>
        </w:rPr>
        <w:t>ь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</w:rPr>
        <w:t>но.</w:t>
      </w:r>
      <w:r>
        <w:rPr>
          <w:rFonts w:ascii="Courier New CYR" w:hAnsi="Courier New CYR" w:cs="Courier New CYR"/>
          <w:bCs/>
          <w:color w:val="000000"/>
          <w:kern w:val="36"/>
          <w:sz w:val="20"/>
          <w:szCs w:val="20"/>
        </w:rPr>
        <w:t xml:space="preserve"> После 23.00ч все напитки оплачиваются.</w:t>
      </w:r>
      <w:r w:rsidRPr="005B1B2C">
        <w:rPr>
          <w:rFonts w:ascii="Courier New CYR" w:hAnsi="Courier New CYR" w:cs="Courier New CYR"/>
          <w:bCs/>
          <w:color w:val="000000"/>
          <w:kern w:val="36"/>
          <w:sz w:val="20"/>
          <w:szCs w:val="20"/>
        </w:rPr>
        <w:t xml:space="preserve"> </w:t>
      </w:r>
      <w:r w:rsidRPr="005B1B2C">
        <w:rPr>
          <w:rFonts w:ascii="Courier New CYR" w:hAnsi="Courier New CYR" w:cs="Courier New CYR"/>
          <w:color w:val="000000"/>
          <w:kern w:val="36"/>
          <w:sz w:val="20"/>
          <w:szCs w:val="20"/>
        </w:rPr>
        <w:t> </w:t>
      </w:r>
    </w:p>
    <w:p w:rsidR="009E7D50" w:rsidRPr="00AB2EB4" w:rsidRDefault="009E7D50" w:rsidP="00AB2EB4">
      <w:pPr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AB2EB4">
        <w:rPr>
          <w:rFonts w:ascii="Courier New" w:hAnsi="Courier New" w:cs="Courier New"/>
          <w:sz w:val="20"/>
          <w:szCs w:val="20"/>
        </w:rPr>
        <w:t xml:space="preserve">Анимация и развлекательная программа: 6 дней в неделю - спортивная и занимательная анимационная программа для взрослых, вечерние представления, 6-дневная анимационна програма для детей от 4 до 12 лет, настольный теннис, степ аэробика, аква аэробика, дартс, шахматы, нарды, мини диско для самых маленьких, пляжный волейбол и футбол и множество других занимательных игр.  </w:t>
      </w:r>
    </w:p>
    <w:p w:rsidR="009E7D50" w:rsidRPr="006E665B" w:rsidRDefault="009E7D50" w:rsidP="00545DBD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Default="009E7D50" w:rsidP="00545DBD">
      <w:pPr>
        <w:pStyle w:val="NormalWeb"/>
        <w:shd w:val="clear" w:color="auto" w:fill="FFFFFF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</w:rPr>
      </w:pPr>
      <w:r w:rsidRPr="00335815">
        <w:rPr>
          <w:rFonts w:ascii="Courier New CYR" w:hAnsi="Courier New CYR" w:cs="Courier New CYR"/>
          <w:color w:val="000000"/>
          <w:kern w:val="36"/>
          <w:sz w:val="20"/>
          <w:szCs w:val="20"/>
        </w:rPr>
        <w:t>Dine</w:t>
      </w:r>
      <w:r w:rsidRPr="001F49D8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</w:t>
      </w:r>
      <w:r w:rsidRPr="00335815">
        <w:rPr>
          <w:rFonts w:ascii="Courier New CYR" w:hAnsi="Courier New CYR" w:cs="Courier New CYR"/>
          <w:color w:val="000000"/>
          <w:kern w:val="36"/>
          <w:sz w:val="20"/>
          <w:szCs w:val="20"/>
        </w:rPr>
        <w:t>around</w:t>
      </w:r>
    </w:p>
    <w:p w:rsidR="009E7D50" w:rsidRPr="00656FDC" w:rsidRDefault="009E7D50" w:rsidP="00425085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Courier New CYR" w:hAnsi="Courier New CYR" w:cs="Courier New CYR"/>
          <w:sz w:val="20"/>
          <w:szCs w:val="20"/>
          <w:lang w:eastAsia="bg-BG"/>
        </w:rPr>
      </w:pPr>
      <w:r w:rsidRPr="003F31BD">
        <w:rPr>
          <w:rFonts w:ascii="Courier New" w:hAnsi="Courier New" w:cs="Courier New"/>
          <w:sz w:val="20"/>
          <w:szCs w:val="20"/>
        </w:rPr>
        <w:t>Всем гостям с периодом пребывания  минимум 7 дней</w:t>
      </w:r>
      <w:r>
        <w:rPr>
          <w:rFonts w:ascii="Courier New" w:hAnsi="Courier New" w:cs="Courier New"/>
          <w:sz w:val="20"/>
          <w:szCs w:val="20"/>
        </w:rPr>
        <w:t>, прибывшим до 30.06. и после 01.09.,</w:t>
      </w:r>
      <w:r w:rsidRPr="003F31BD">
        <w:rPr>
          <w:rFonts w:ascii="Courier New" w:hAnsi="Courier New" w:cs="Courier New"/>
          <w:sz w:val="20"/>
          <w:szCs w:val="20"/>
        </w:rPr>
        <w:t xml:space="preserve"> предоставляется бесплатно один обед и один ужин, по предварительному заказу в одном из </w:t>
      </w:r>
      <w:r>
        <w:rPr>
          <w:rFonts w:ascii="Courier New" w:hAnsi="Courier New" w:cs="Courier New"/>
          <w:sz w:val="20"/>
          <w:szCs w:val="20"/>
        </w:rPr>
        <w:t>„а-ля-карт” ресторанов Албены из конкретного 4-ступеночного</w:t>
      </w:r>
      <w:r w:rsidRPr="003F31BD">
        <w:rPr>
          <w:rFonts w:ascii="Courier New" w:hAnsi="Courier New" w:cs="Courier New"/>
          <w:sz w:val="20"/>
          <w:szCs w:val="20"/>
        </w:rPr>
        <w:t xml:space="preserve"> меню</w:t>
      </w:r>
      <w:r w:rsidRPr="003F31BD">
        <w:rPr>
          <w:rFonts w:ascii="Courier New" w:hAnsi="Courier New" w:cs="Courier New"/>
          <w:sz w:val="20"/>
          <w:szCs w:val="20"/>
          <w:lang w:eastAsia="bg-BG"/>
        </w:rPr>
        <w:t xml:space="preserve"> (1 салат, 1 закуска, 1 основное блюдо и 1 десерт). К блюдам подается и стакан минеральной воды. Все остальные напитки оплачиваются отдельно.</w:t>
      </w:r>
      <w:r w:rsidRPr="003F31BD">
        <w:rPr>
          <w:rFonts w:ascii="Courier New" w:hAnsi="Courier New" w:cs="Courier New"/>
          <w:sz w:val="20"/>
          <w:szCs w:val="20"/>
        </w:rPr>
        <w:t xml:space="preserve"> Заявки будут </w:t>
      </w:r>
      <w:r>
        <w:rPr>
          <w:rFonts w:ascii="Courier New" w:hAnsi="Courier New" w:cs="Courier New"/>
          <w:sz w:val="20"/>
          <w:szCs w:val="20"/>
        </w:rPr>
        <w:t xml:space="preserve">приниматся на ресепшн отеля, до </w:t>
      </w:r>
      <w:r w:rsidRPr="003F31BD">
        <w:rPr>
          <w:rFonts w:ascii="Courier New" w:hAnsi="Courier New" w:cs="Courier New"/>
          <w:sz w:val="20"/>
          <w:szCs w:val="20"/>
        </w:rPr>
        <w:t>15:00 ч. предыдущего дня.</w:t>
      </w:r>
      <w:r w:rsidRPr="003F31BD">
        <w:rPr>
          <w:rFonts w:ascii="Courier New" w:hAnsi="Courier New" w:cs="Courier New"/>
          <w:sz w:val="20"/>
          <w:szCs w:val="20"/>
          <w:lang w:eastAsia="bg-BG"/>
        </w:rPr>
        <w:br/>
      </w:r>
    </w:p>
    <w:p w:rsidR="009E7D50" w:rsidRPr="006E665B" w:rsidRDefault="009E7D50" w:rsidP="00545DBD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Pr="00DD58E1" w:rsidRDefault="009E7D50" w:rsidP="00425085">
      <w:pPr>
        <w:pStyle w:val="Subtitle"/>
        <w:rPr>
          <w:rFonts w:ascii="Courier New CYR" w:hAnsi="Courier New CYR" w:cs="Courier New CYR"/>
          <w:color w:val="auto"/>
          <w:spacing w:val="0"/>
          <w:sz w:val="20"/>
          <w:lang w:eastAsia="bg-BG"/>
        </w:rPr>
      </w:pPr>
      <w:hyperlink r:id="rId8" w:anchor="wellness-spa" w:history="1">
        <w:r w:rsidRPr="00DD58E1">
          <w:rPr>
            <w:rFonts w:ascii="Courier New CYR" w:hAnsi="Courier New CYR" w:cs="Courier New CYR"/>
            <w:color w:val="auto"/>
            <w:spacing w:val="0"/>
            <w:sz w:val="20"/>
            <w:lang w:eastAsia="bg-BG"/>
          </w:rPr>
          <w:t>Wellness и Spa</w:t>
        </w:r>
      </w:hyperlink>
      <w:r w:rsidRPr="00DD58E1">
        <w:rPr>
          <w:rFonts w:ascii="Courier New CYR" w:hAnsi="Courier New CYR" w:cs="Courier New CYR"/>
          <w:color w:val="auto"/>
          <w:spacing w:val="0"/>
          <w:sz w:val="20"/>
          <w:lang w:eastAsia="bg-BG"/>
        </w:rPr>
        <w:t>:</w:t>
      </w:r>
    </w:p>
    <w:p w:rsidR="009E7D50" w:rsidRDefault="009E7D50" w:rsidP="00425085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Мы поможем избавиться от забот и проблем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причиненных стрессом и напряжением, предлагая Вам заслуженные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удовол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ьствие и релакс в наших СПА и Велнесс центрах.</w:t>
      </w:r>
    </w:p>
    <w:p w:rsidR="009E7D50" w:rsidRPr="00DD58E1" w:rsidRDefault="009E7D50" w:rsidP="00425085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br/>
        <w:t>СПА цент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р </w:t>
      </w:r>
      <w:hyperlink r:id="rId9" w:history="1">
        <w:r w:rsidRPr="00DD58E1">
          <w:rPr>
            <w:rFonts w:ascii="Courier New CYR" w:hAnsi="Courier New CYR" w:cs="Courier New CYR"/>
            <w:sz w:val="20"/>
            <w:szCs w:val="20"/>
            <w:lang w:eastAsia="bg-BG"/>
          </w:rPr>
          <w:t>"МЕДИКА - АЛБЕНА" </w:t>
        </w:r>
      </w:hyperlink>
      <w:r>
        <w:rPr>
          <w:rFonts w:ascii="Courier New CYR" w:hAnsi="Courier New CYR" w:cs="Courier New CYR"/>
          <w:sz w:val="20"/>
          <w:szCs w:val="20"/>
          <w:lang w:eastAsia="bg-BG"/>
        </w:rPr>
        <w:t>в отеле "Добруджа” </w:t>
      </w:r>
      <w:r>
        <w:rPr>
          <w:rFonts w:ascii="Courier New CYR" w:hAnsi="Courier New CYR" w:cs="Courier New CYR"/>
          <w:sz w:val="20"/>
          <w:szCs w:val="20"/>
          <w:lang w:eastAsia="bg-BG"/>
        </w:rPr>
        <w:br/>
        <w:t>СПА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 </w:t>
      </w:r>
      <w:hyperlink r:id="rId10" w:history="1">
        <w:r w:rsidRPr="00DD58E1">
          <w:rPr>
            <w:rFonts w:ascii="Courier New CYR" w:hAnsi="Courier New CYR" w:cs="Courier New CYR"/>
            <w:sz w:val="20"/>
            <w:szCs w:val="20"/>
            <w:lang w:eastAsia="bg-BG"/>
          </w:rPr>
          <w:t>"ELEMENTS"</w:t>
        </w:r>
      </w:hyperlink>
      <w:r w:rsidRPr="00DD58E1">
        <w:rPr>
          <w:rFonts w:ascii="Courier New CYR" w:hAnsi="Courier New CYR" w:cs="Courier New CYR"/>
          <w:sz w:val="20"/>
          <w:szCs w:val="20"/>
          <w:lang w:eastAsia="bg-BG"/>
        </w:rPr>
        <w:t> - в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пятизвездочном отеле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"Фламинго Гранд"</w:t>
      </w:r>
    </w:p>
    <w:p w:rsidR="009E7D50" w:rsidRPr="00DD58E1" w:rsidRDefault="009E7D50" w:rsidP="00425085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Спа цент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р </w:t>
      </w:r>
      <w:hyperlink r:id="rId11" w:history="1">
        <w:r w:rsidRPr="00DD58E1">
          <w:rPr>
            <w:rFonts w:ascii="Courier New CYR" w:hAnsi="Courier New CYR" w:cs="Courier New CYR"/>
            <w:sz w:val="20"/>
            <w:szCs w:val="20"/>
            <w:lang w:eastAsia="bg-BG"/>
          </w:rPr>
          <w:t>"РАЛИЦА - СУПЕРИОР"</w:t>
        </w:r>
      </w:hyperlink>
      <w:r w:rsidRPr="00DD58E1">
        <w:rPr>
          <w:rFonts w:ascii="Courier New CYR" w:hAnsi="Courier New CYR" w:cs="Courier New CYR"/>
          <w:sz w:val="20"/>
          <w:szCs w:val="20"/>
          <w:lang w:eastAsia="bg-BG"/>
        </w:rPr>
        <w:t> </w:t>
      </w:r>
      <w:r>
        <w:rPr>
          <w:rFonts w:ascii="Courier New CYR" w:hAnsi="Courier New CYR" w:cs="Courier New CYR"/>
          <w:sz w:val="20"/>
          <w:szCs w:val="20"/>
          <w:lang w:eastAsia="bg-BG"/>
        </w:rPr>
        <w:t>в отеле „Примасол Ралица Супериор”</w:t>
      </w:r>
    </w:p>
    <w:p w:rsidR="009E7D50" w:rsidRPr="006E665B" w:rsidRDefault="009E7D50" w:rsidP="00425085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9E7D50" w:rsidRPr="006E665B" w:rsidRDefault="009E7D50" w:rsidP="00425085">
      <w:pPr>
        <w:pStyle w:val="Subtitle"/>
        <w:jc w:val="both"/>
        <w:rPr>
          <w:rFonts w:ascii="Courier New CYR" w:hAnsi="Courier New CYR" w:cs="Courier New CYR"/>
          <w:b/>
          <w:bCs/>
          <w:color w:val="auto"/>
          <w:spacing w:val="0"/>
          <w:sz w:val="20"/>
          <w:lang w:eastAsia="bg-BG"/>
        </w:rPr>
      </w:pPr>
    </w:p>
    <w:p w:rsidR="009E7D50" w:rsidRPr="00DD58E1" w:rsidRDefault="009E7D50" w:rsidP="00425085">
      <w:pPr>
        <w:pStyle w:val="Subtitle"/>
        <w:rPr>
          <w:rFonts w:ascii="Courier New CYR" w:hAnsi="Courier New CYR" w:cs="Courier New CYR"/>
          <w:color w:val="auto"/>
          <w:spacing w:val="0"/>
          <w:sz w:val="20"/>
          <w:lang w:eastAsia="bg-BG"/>
        </w:rPr>
      </w:pPr>
      <w:r>
        <w:rPr>
          <w:rFonts w:ascii="Courier New CYR" w:hAnsi="Courier New CYR" w:cs="Courier New CYR"/>
          <w:color w:val="auto"/>
          <w:spacing w:val="0"/>
          <w:sz w:val="20"/>
          <w:lang w:eastAsia="bg-BG"/>
        </w:rPr>
        <w:t>Политика против табачного дыма</w:t>
      </w:r>
      <w:r w:rsidRPr="00DD58E1">
        <w:rPr>
          <w:rFonts w:ascii="Courier New CYR" w:hAnsi="Courier New CYR" w:cs="Courier New CYR"/>
          <w:color w:val="auto"/>
          <w:spacing w:val="0"/>
          <w:sz w:val="20"/>
          <w:lang w:eastAsia="bg-BG"/>
        </w:rPr>
        <w:t>:</w:t>
      </w:r>
    </w:p>
    <w:p w:rsidR="009E7D50" w:rsidRPr="00DD58E1" w:rsidRDefault="009E7D50" w:rsidP="00425085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Здоровый отдых без табачного дыма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Курение запрещено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в</w:t>
      </w:r>
      <w:r>
        <w:rPr>
          <w:rFonts w:ascii="Courier New CYR" w:hAnsi="Courier New CYR" w:cs="Courier New CYR"/>
          <w:sz w:val="20"/>
          <w:szCs w:val="20"/>
          <w:lang w:eastAsia="bg-BG"/>
        </w:rPr>
        <w:t>о всех закрытых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помещения</w:t>
      </w:r>
      <w:r>
        <w:rPr>
          <w:rFonts w:ascii="Courier New CYR" w:hAnsi="Courier New CYR" w:cs="Courier New CYR"/>
          <w:sz w:val="20"/>
          <w:szCs w:val="20"/>
          <w:lang w:eastAsia="bg-BG"/>
        </w:rPr>
        <w:t>х – в отелях, ресторанах и барах.</w:t>
      </w:r>
    </w:p>
    <w:p w:rsidR="009E7D50" w:rsidRPr="00790280" w:rsidRDefault="009E7D50" w:rsidP="00425085">
      <w:pPr>
        <w:jc w:val="both"/>
      </w:pPr>
    </w:p>
    <w:p w:rsidR="009E7D50" w:rsidRPr="002D55A7" w:rsidRDefault="009E7D50" w:rsidP="00545DB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ourier New CYR" w:hAnsi="Courier New CYR" w:cs="Courier New CYR"/>
          <w:color w:val="000000"/>
          <w:kern w:val="36"/>
          <w:sz w:val="20"/>
          <w:szCs w:val="20"/>
          <w:lang w:eastAsia="bg-BG"/>
        </w:rPr>
      </w:pPr>
    </w:p>
    <w:sectPr w:rsidR="009E7D50" w:rsidRPr="002D55A7" w:rsidSect="00E864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"/>
      </v:shape>
    </w:pict>
  </w:numPicBullet>
  <w:abstractNum w:abstractNumId="0">
    <w:nsid w:val="0EA7534E"/>
    <w:multiLevelType w:val="hybridMultilevel"/>
    <w:tmpl w:val="3FCA784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CB1769"/>
    <w:multiLevelType w:val="hybridMultilevel"/>
    <w:tmpl w:val="907C545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C221A2"/>
    <w:multiLevelType w:val="hybridMultilevel"/>
    <w:tmpl w:val="D9AE9494"/>
    <w:lvl w:ilvl="0" w:tplc="0402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23E94908"/>
    <w:multiLevelType w:val="hybridMultilevel"/>
    <w:tmpl w:val="088EAE9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6E5952"/>
    <w:multiLevelType w:val="multilevel"/>
    <w:tmpl w:val="BA82C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70BEF"/>
    <w:multiLevelType w:val="hybridMultilevel"/>
    <w:tmpl w:val="FDAE95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122E4"/>
    <w:multiLevelType w:val="hybridMultilevel"/>
    <w:tmpl w:val="81D2F75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E70DDD"/>
    <w:multiLevelType w:val="multilevel"/>
    <w:tmpl w:val="02C4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EBE0527"/>
    <w:multiLevelType w:val="hybridMultilevel"/>
    <w:tmpl w:val="CE2E521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54D8"/>
    <w:rsid w:val="000005E1"/>
    <w:rsid w:val="00004CB7"/>
    <w:rsid w:val="000332A0"/>
    <w:rsid w:val="00034953"/>
    <w:rsid w:val="00041D63"/>
    <w:rsid w:val="000425A4"/>
    <w:rsid w:val="00054C0D"/>
    <w:rsid w:val="000656F2"/>
    <w:rsid w:val="00093E7B"/>
    <w:rsid w:val="000D16FE"/>
    <w:rsid w:val="000D79A7"/>
    <w:rsid w:val="000E1C8F"/>
    <w:rsid w:val="000E66A4"/>
    <w:rsid w:val="000E74A1"/>
    <w:rsid w:val="000F1776"/>
    <w:rsid w:val="000F213A"/>
    <w:rsid w:val="000F2CFE"/>
    <w:rsid w:val="0012577C"/>
    <w:rsid w:val="00140945"/>
    <w:rsid w:val="0017335C"/>
    <w:rsid w:val="00177FB0"/>
    <w:rsid w:val="00186B32"/>
    <w:rsid w:val="001A0F7E"/>
    <w:rsid w:val="001A59EC"/>
    <w:rsid w:val="001A6850"/>
    <w:rsid w:val="001A704C"/>
    <w:rsid w:val="001B1932"/>
    <w:rsid w:val="001C5D86"/>
    <w:rsid w:val="001D7E4A"/>
    <w:rsid w:val="001F49D8"/>
    <w:rsid w:val="00205442"/>
    <w:rsid w:val="0021515D"/>
    <w:rsid w:val="0024277A"/>
    <w:rsid w:val="00246BE4"/>
    <w:rsid w:val="00256993"/>
    <w:rsid w:val="00257815"/>
    <w:rsid w:val="00267233"/>
    <w:rsid w:val="00275697"/>
    <w:rsid w:val="0028493D"/>
    <w:rsid w:val="00295EE4"/>
    <w:rsid w:val="002B290B"/>
    <w:rsid w:val="002C5374"/>
    <w:rsid w:val="002D55A7"/>
    <w:rsid w:val="002F10AC"/>
    <w:rsid w:val="00303DFB"/>
    <w:rsid w:val="00331A08"/>
    <w:rsid w:val="00335815"/>
    <w:rsid w:val="0033757E"/>
    <w:rsid w:val="00346280"/>
    <w:rsid w:val="00361986"/>
    <w:rsid w:val="003742F7"/>
    <w:rsid w:val="0039482F"/>
    <w:rsid w:val="003C3698"/>
    <w:rsid w:val="003C5785"/>
    <w:rsid w:val="003C7722"/>
    <w:rsid w:val="003E63BB"/>
    <w:rsid w:val="003F31BD"/>
    <w:rsid w:val="004037AC"/>
    <w:rsid w:val="00415185"/>
    <w:rsid w:val="00422306"/>
    <w:rsid w:val="00425085"/>
    <w:rsid w:val="0043219B"/>
    <w:rsid w:val="004429E7"/>
    <w:rsid w:val="004722DE"/>
    <w:rsid w:val="004878AD"/>
    <w:rsid w:val="00492EEC"/>
    <w:rsid w:val="004A55BB"/>
    <w:rsid w:val="004B6408"/>
    <w:rsid w:val="004C1299"/>
    <w:rsid w:val="004D6B31"/>
    <w:rsid w:val="004E4062"/>
    <w:rsid w:val="005204A1"/>
    <w:rsid w:val="00522F6A"/>
    <w:rsid w:val="00526141"/>
    <w:rsid w:val="00527B53"/>
    <w:rsid w:val="00542B1F"/>
    <w:rsid w:val="00545DBD"/>
    <w:rsid w:val="00553F6C"/>
    <w:rsid w:val="00572C0C"/>
    <w:rsid w:val="00576EA9"/>
    <w:rsid w:val="00585913"/>
    <w:rsid w:val="00590F85"/>
    <w:rsid w:val="005B1B2C"/>
    <w:rsid w:val="005B432B"/>
    <w:rsid w:val="005D4238"/>
    <w:rsid w:val="005D4369"/>
    <w:rsid w:val="005D50C6"/>
    <w:rsid w:val="005E016D"/>
    <w:rsid w:val="005E4B8A"/>
    <w:rsid w:val="005E6D43"/>
    <w:rsid w:val="005F6A35"/>
    <w:rsid w:val="005F7167"/>
    <w:rsid w:val="006015C7"/>
    <w:rsid w:val="00612553"/>
    <w:rsid w:val="006558CB"/>
    <w:rsid w:val="00656FDC"/>
    <w:rsid w:val="006572DA"/>
    <w:rsid w:val="0066651B"/>
    <w:rsid w:val="00674D30"/>
    <w:rsid w:val="00690B8B"/>
    <w:rsid w:val="006B191B"/>
    <w:rsid w:val="006B3434"/>
    <w:rsid w:val="006C082D"/>
    <w:rsid w:val="006D768D"/>
    <w:rsid w:val="006E665B"/>
    <w:rsid w:val="006F08A9"/>
    <w:rsid w:val="006F3FFA"/>
    <w:rsid w:val="00714954"/>
    <w:rsid w:val="00722F31"/>
    <w:rsid w:val="007366C2"/>
    <w:rsid w:val="00767EAB"/>
    <w:rsid w:val="00780D98"/>
    <w:rsid w:val="007822C2"/>
    <w:rsid w:val="00790280"/>
    <w:rsid w:val="00793FE2"/>
    <w:rsid w:val="007B32E5"/>
    <w:rsid w:val="007D3DCB"/>
    <w:rsid w:val="007D4274"/>
    <w:rsid w:val="007D73B4"/>
    <w:rsid w:val="007E2B0D"/>
    <w:rsid w:val="007E571A"/>
    <w:rsid w:val="007F3420"/>
    <w:rsid w:val="007F707A"/>
    <w:rsid w:val="00813B62"/>
    <w:rsid w:val="00813F9A"/>
    <w:rsid w:val="008248EE"/>
    <w:rsid w:val="0082700B"/>
    <w:rsid w:val="00830556"/>
    <w:rsid w:val="008347CE"/>
    <w:rsid w:val="00844E3D"/>
    <w:rsid w:val="00846A82"/>
    <w:rsid w:val="00852DDB"/>
    <w:rsid w:val="0088706A"/>
    <w:rsid w:val="00895A0D"/>
    <w:rsid w:val="00897F91"/>
    <w:rsid w:val="008A6694"/>
    <w:rsid w:val="008A75B4"/>
    <w:rsid w:val="008B5301"/>
    <w:rsid w:val="008B53B3"/>
    <w:rsid w:val="008C50C7"/>
    <w:rsid w:val="008D2343"/>
    <w:rsid w:val="008D2F7D"/>
    <w:rsid w:val="008E5179"/>
    <w:rsid w:val="008E70B4"/>
    <w:rsid w:val="008F3A3F"/>
    <w:rsid w:val="008F7C5E"/>
    <w:rsid w:val="00911D71"/>
    <w:rsid w:val="0092793F"/>
    <w:rsid w:val="00941442"/>
    <w:rsid w:val="0094197C"/>
    <w:rsid w:val="00944F6A"/>
    <w:rsid w:val="009670A6"/>
    <w:rsid w:val="00967440"/>
    <w:rsid w:val="009854EF"/>
    <w:rsid w:val="009961A4"/>
    <w:rsid w:val="00996CC6"/>
    <w:rsid w:val="009A7A75"/>
    <w:rsid w:val="009B4AB4"/>
    <w:rsid w:val="009C5F94"/>
    <w:rsid w:val="009E7D50"/>
    <w:rsid w:val="009F6BE6"/>
    <w:rsid w:val="00A049F0"/>
    <w:rsid w:val="00A12838"/>
    <w:rsid w:val="00A1521F"/>
    <w:rsid w:val="00A20A1D"/>
    <w:rsid w:val="00A25AF6"/>
    <w:rsid w:val="00A33FFC"/>
    <w:rsid w:val="00A353DF"/>
    <w:rsid w:val="00A569D9"/>
    <w:rsid w:val="00A56F7F"/>
    <w:rsid w:val="00A8365D"/>
    <w:rsid w:val="00A9377D"/>
    <w:rsid w:val="00AA1EFD"/>
    <w:rsid w:val="00AA6840"/>
    <w:rsid w:val="00AB1CE8"/>
    <w:rsid w:val="00AB2EB4"/>
    <w:rsid w:val="00AB4ED9"/>
    <w:rsid w:val="00AC121D"/>
    <w:rsid w:val="00AC2BFF"/>
    <w:rsid w:val="00AC5FBB"/>
    <w:rsid w:val="00AF5C7B"/>
    <w:rsid w:val="00B02C39"/>
    <w:rsid w:val="00B0606B"/>
    <w:rsid w:val="00B152F3"/>
    <w:rsid w:val="00B153A8"/>
    <w:rsid w:val="00B36DA1"/>
    <w:rsid w:val="00B47CDF"/>
    <w:rsid w:val="00B678FF"/>
    <w:rsid w:val="00B773D2"/>
    <w:rsid w:val="00B82886"/>
    <w:rsid w:val="00B84B1C"/>
    <w:rsid w:val="00B952BC"/>
    <w:rsid w:val="00BA3BE4"/>
    <w:rsid w:val="00BB0C1A"/>
    <w:rsid w:val="00BB515C"/>
    <w:rsid w:val="00BC54D8"/>
    <w:rsid w:val="00BD14AA"/>
    <w:rsid w:val="00BD1E0D"/>
    <w:rsid w:val="00BD5B56"/>
    <w:rsid w:val="00BE08AE"/>
    <w:rsid w:val="00BF616D"/>
    <w:rsid w:val="00C01C0B"/>
    <w:rsid w:val="00C22A1A"/>
    <w:rsid w:val="00C35E7E"/>
    <w:rsid w:val="00C45208"/>
    <w:rsid w:val="00C667B3"/>
    <w:rsid w:val="00C712FB"/>
    <w:rsid w:val="00C77428"/>
    <w:rsid w:val="00C905AA"/>
    <w:rsid w:val="00C9520A"/>
    <w:rsid w:val="00C97DA9"/>
    <w:rsid w:val="00CA09F2"/>
    <w:rsid w:val="00CB0C1F"/>
    <w:rsid w:val="00CD0989"/>
    <w:rsid w:val="00CF30EC"/>
    <w:rsid w:val="00CF6DFA"/>
    <w:rsid w:val="00CF7668"/>
    <w:rsid w:val="00D1082D"/>
    <w:rsid w:val="00D1174B"/>
    <w:rsid w:val="00D14F83"/>
    <w:rsid w:val="00D16406"/>
    <w:rsid w:val="00D16E29"/>
    <w:rsid w:val="00D17F52"/>
    <w:rsid w:val="00D2331A"/>
    <w:rsid w:val="00D43D00"/>
    <w:rsid w:val="00D4582A"/>
    <w:rsid w:val="00D505CD"/>
    <w:rsid w:val="00D81938"/>
    <w:rsid w:val="00D966CD"/>
    <w:rsid w:val="00DB3EF0"/>
    <w:rsid w:val="00DD58E1"/>
    <w:rsid w:val="00DF517D"/>
    <w:rsid w:val="00E05C64"/>
    <w:rsid w:val="00E10F11"/>
    <w:rsid w:val="00E13A51"/>
    <w:rsid w:val="00E201C8"/>
    <w:rsid w:val="00E36DEA"/>
    <w:rsid w:val="00E61BDD"/>
    <w:rsid w:val="00E6279C"/>
    <w:rsid w:val="00E66475"/>
    <w:rsid w:val="00E8642A"/>
    <w:rsid w:val="00EA3729"/>
    <w:rsid w:val="00EB6061"/>
    <w:rsid w:val="00EB7F42"/>
    <w:rsid w:val="00ED1480"/>
    <w:rsid w:val="00ED3197"/>
    <w:rsid w:val="00ED42BB"/>
    <w:rsid w:val="00ED6567"/>
    <w:rsid w:val="00EE0D8D"/>
    <w:rsid w:val="00F01D96"/>
    <w:rsid w:val="00F26729"/>
    <w:rsid w:val="00F43B83"/>
    <w:rsid w:val="00F707E8"/>
    <w:rsid w:val="00F72DF5"/>
    <w:rsid w:val="00F7730B"/>
    <w:rsid w:val="00F83532"/>
    <w:rsid w:val="00F9307A"/>
    <w:rsid w:val="00F95867"/>
    <w:rsid w:val="00FB729F"/>
    <w:rsid w:val="00FC75DA"/>
    <w:rsid w:val="00FE5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42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BC54D8"/>
    <w:pPr>
      <w:spacing w:before="100" w:beforeAutospacing="1" w:after="0" w:line="240" w:lineRule="auto"/>
      <w:outlineLvl w:val="0"/>
    </w:pPr>
    <w:rPr>
      <w:rFonts w:ascii="Times New Roman" w:eastAsia="Times New Roman" w:hAnsi="Times New Roman"/>
      <w:b/>
      <w:bCs/>
      <w:color w:val="2E74B5"/>
      <w:kern w:val="36"/>
      <w:sz w:val="48"/>
      <w:szCs w:val="48"/>
      <w:lang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A669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C54D8"/>
    <w:rPr>
      <w:rFonts w:ascii="Times New Roman" w:hAnsi="Times New Roman" w:cs="Times New Roman"/>
      <w:b/>
      <w:bCs/>
      <w:color w:val="2E74B5"/>
      <w:kern w:val="36"/>
      <w:sz w:val="48"/>
      <w:szCs w:val="48"/>
      <w:lang w:eastAsia="bg-BG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A6694"/>
    <w:rPr>
      <w:rFonts w:ascii="Cambria" w:hAnsi="Cambria" w:cs="Times New Roman"/>
      <w:b/>
      <w:bCs/>
      <w:color w:val="4F81BD"/>
    </w:rPr>
  </w:style>
  <w:style w:type="character" w:styleId="Hyperlink">
    <w:name w:val="Hyperlink"/>
    <w:basedOn w:val="DefaultParagraphFont"/>
    <w:uiPriority w:val="99"/>
    <w:semiHidden/>
    <w:rsid w:val="00BC54D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rsid w:val="00BC54D8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paragraph" w:styleId="ListParagraph">
    <w:name w:val="List Paragraph"/>
    <w:basedOn w:val="Normal"/>
    <w:uiPriority w:val="99"/>
    <w:qFormat/>
    <w:rsid w:val="00BC54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BC5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C54D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rsid w:val="0092793F"/>
    <w:rPr>
      <w:rFonts w:cs="Times New Roman"/>
      <w:b/>
      <w:bCs/>
    </w:rPr>
  </w:style>
  <w:style w:type="paragraph" w:styleId="Subtitle">
    <w:name w:val="Subtitle"/>
    <w:basedOn w:val="Normal"/>
    <w:next w:val="Normal"/>
    <w:link w:val="SubtitleChar1"/>
    <w:uiPriority w:val="99"/>
    <w:qFormat/>
    <w:locked/>
    <w:rsid w:val="007D73B4"/>
    <w:pPr>
      <w:numPr>
        <w:ilvl w:val="1"/>
      </w:numPr>
      <w:spacing w:after="160" w:line="259" w:lineRule="auto"/>
    </w:pPr>
    <w:rPr>
      <w:color w:val="5A5A5A"/>
      <w:spacing w:val="15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714954"/>
    <w:rPr>
      <w:rFonts w:ascii="Cambria" w:hAnsi="Cambria" w:cs="Times New Roman"/>
      <w:sz w:val="24"/>
      <w:szCs w:val="24"/>
      <w:lang w:val="bg-BG"/>
    </w:rPr>
  </w:style>
  <w:style w:type="character" w:customStyle="1" w:styleId="SubtitleChar1">
    <w:name w:val="Subtitle Char1"/>
    <w:link w:val="Subtitle"/>
    <w:uiPriority w:val="99"/>
    <w:locked/>
    <w:rsid w:val="007D73B4"/>
    <w:rPr>
      <w:rFonts w:ascii="Calibri" w:hAnsi="Calibri"/>
      <w:color w:val="5A5A5A"/>
      <w:spacing w:val="15"/>
      <w:sz w:val="22"/>
      <w:lang w:val="bg-BG" w:eastAsia="en-US"/>
    </w:rPr>
  </w:style>
  <w:style w:type="character" w:customStyle="1" w:styleId="CharChar">
    <w:name w:val="Char Char"/>
    <w:uiPriority w:val="99"/>
    <w:rsid w:val="00425085"/>
    <w:rPr>
      <w:rFonts w:eastAsia="Times New Roman"/>
      <w:color w:val="5A5A5A"/>
      <w:spacing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023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bena.bg/bg/hotels/hotel-kaliakra-albena-bulgaria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lbena.bg/bg/hotels/hotel-dobrotitsa-albena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albena.bg/bg/pages/spa-center-ralitsa.html" TargetMode="External"/><Relationship Id="rId5" Type="http://schemas.openxmlformats.org/officeDocument/2006/relationships/hyperlink" Target="http://hoteldobrotitsa.com/bulgarian/" TargetMode="External"/><Relationship Id="rId10" Type="http://schemas.openxmlformats.org/officeDocument/2006/relationships/hyperlink" Target="http://www.albena.bg/bg/pages/elements-spa-albena-resort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na.bg/bg/pages/medi-spa-center-medika-albena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169</TotalTime>
  <Pages>4</Pages>
  <Words>1258</Words>
  <Characters>7172</Characters>
  <Application>Microsoft Office Outlook</Application>
  <DocSecurity>0</DocSecurity>
  <Lines>0</Lines>
  <Paragraphs>0</Paragraphs>
  <ScaleCrop>false</ScaleCrop>
  <Company>Albena JSCo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subject/>
  <dc:creator>Dobrotitsa</dc:creator>
  <cp:keywords/>
  <dc:description/>
  <cp:lastModifiedBy>STRAHIL</cp:lastModifiedBy>
  <cp:revision>21</cp:revision>
  <dcterms:created xsi:type="dcterms:W3CDTF">2014-10-07T14:01:00Z</dcterms:created>
  <dcterms:modified xsi:type="dcterms:W3CDTF">2014-10-30T08:13:00Z</dcterms:modified>
</cp:coreProperties>
</file>