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BA2" w:rsidRPr="00764051" w:rsidRDefault="00BE7BA2" w:rsidP="00D7224A">
      <w:pPr>
        <w:pStyle w:val="Subtitle"/>
        <w:rPr>
          <w:rStyle w:val="Strong"/>
          <w:rFonts w:ascii="Courier New" w:hAnsi="Courier New" w:cs="Courier New"/>
          <w:b w:val="0"/>
          <w:bCs/>
          <w:color w:val="auto"/>
          <w:lang w:val="ru-RU"/>
        </w:rPr>
      </w:pPr>
      <w:r w:rsidRPr="00764051">
        <w:rPr>
          <w:rStyle w:val="Strong"/>
          <w:rFonts w:ascii="Courier New" w:hAnsi="Courier New" w:cs="Courier New"/>
          <w:b w:val="0"/>
          <w:bCs/>
          <w:color w:val="auto"/>
          <w:lang w:val="ru-RU"/>
        </w:rPr>
        <w:t>Обща</w:t>
      </w:r>
      <w:r>
        <w:rPr>
          <w:rStyle w:val="Strong"/>
          <w:rFonts w:ascii="Courier New" w:hAnsi="Courier New" w:cs="Courier New"/>
          <w:b w:val="0"/>
          <w:bCs/>
          <w:color w:val="auto"/>
          <w:lang w:val="ru-RU"/>
        </w:rPr>
        <w:t>я</w:t>
      </w:r>
      <w:r w:rsidRPr="00764051">
        <w:rPr>
          <w:rStyle w:val="Strong"/>
          <w:rFonts w:ascii="Courier New" w:hAnsi="Courier New" w:cs="Courier New"/>
          <w:b w:val="0"/>
          <w:bCs/>
          <w:color w:val="auto"/>
          <w:lang w:val="ru-RU"/>
        </w:rPr>
        <w:t xml:space="preserve"> Информация :</w:t>
      </w:r>
    </w:p>
    <w:p w:rsidR="00BE7BA2" w:rsidRPr="00764051" w:rsidRDefault="00BE7BA2" w:rsidP="00D7224A">
      <w:pPr>
        <w:pStyle w:val="NormalWeb"/>
        <w:shd w:val="clear" w:color="auto" w:fill="FFFFFF"/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Название отля</w:t>
      </w:r>
      <w:r w:rsidRPr="00764051">
        <w:rPr>
          <w:rFonts w:ascii="Courier New" w:hAnsi="Courier New" w:cs="Courier New"/>
          <w:sz w:val="20"/>
          <w:szCs w:val="20"/>
        </w:rPr>
        <w:t xml:space="preserve"> : </w:t>
      </w:r>
      <w:r w:rsidRPr="00764051">
        <w:rPr>
          <w:rFonts w:ascii="Courier New" w:hAnsi="Courier New" w:cs="Courier New"/>
          <w:sz w:val="20"/>
          <w:szCs w:val="20"/>
          <w:lang w:val="en-US"/>
        </w:rPr>
        <w:t>PrimaSol</w:t>
      </w:r>
      <w:r w:rsidRPr="00764051">
        <w:rPr>
          <w:rFonts w:ascii="Courier New" w:hAnsi="Courier New" w:cs="Courier New"/>
          <w:sz w:val="20"/>
          <w:szCs w:val="20"/>
          <w:lang w:val="ru-RU"/>
        </w:rPr>
        <w:t xml:space="preserve"> </w:t>
      </w:r>
      <w:r w:rsidRPr="00764051">
        <w:rPr>
          <w:rFonts w:ascii="Courier New" w:hAnsi="Courier New" w:cs="Courier New"/>
          <w:sz w:val="20"/>
          <w:szCs w:val="20"/>
        </w:rPr>
        <w:t>Ралица Супериор</w:t>
      </w:r>
      <w:r w:rsidRPr="00764051">
        <w:rPr>
          <w:rFonts w:ascii="Courier New" w:hAnsi="Courier New" w:cs="Courier New"/>
          <w:sz w:val="20"/>
          <w:szCs w:val="20"/>
          <w:lang w:val="ru-RU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Аква Клуб</w:t>
      </w:r>
      <w:r>
        <w:rPr>
          <w:rFonts w:ascii="Courier New" w:hAnsi="Courier New" w:cs="Courier New"/>
          <w:sz w:val="20"/>
          <w:szCs w:val="20"/>
        </w:rPr>
        <w:br/>
        <w:t>Категория: ****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br/>
        <w:t>Разсстояние от отеля</w:t>
      </w:r>
      <w:r w:rsidRPr="00764051">
        <w:rPr>
          <w:rFonts w:ascii="Courier New" w:hAnsi="Courier New" w:cs="Courier New"/>
          <w:sz w:val="20"/>
          <w:szCs w:val="20"/>
        </w:rPr>
        <w:t xml:space="preserve"> до: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Пля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жа – </w:t>
      </w:r>
      <w:r w:rsidRPr="00764051">
        <w:rPr>
          <w:rFonts w:ascii="Courier New" w:hAnsi="Courier New" w:cs="Courier New"/>
          <w:sz w:val="20"/>
          <w:szCs w:val="20"/>
        </w:rPr>
        <w:t>900 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Торговой улицы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 - 500 м 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 xml:space="preserve">Аквапарка 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Аквамания – 0 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64051">
        <w:rPr>
          <w:rFonts w:ascii="Courier New" w:hAnsi="Courier New" w:cs="Courier New"/>
          <w:sz w:val="20"/>
          <w:szCs w:val="20"/>
          <w:lang w:eastAsia="bg-BG"/>
        </w:rPr>
        <w:t>Минигол</w:t>
      </w:r>
      <w:r>
        <w:rPr>
          <w:rFonts w:ascii="Courier New" w:hAnsi="Courier New" w:cs="Courier New"/>
          <w:sz w:val="20"/>
          <w:szCs w:val="20"/>
          <w:lang w:eastAsia="bg-BG"/>
        </w:rPr>
        <w:t>ь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ф - 150 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Автовокзала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– 400 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Аэропота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Варна - 40 км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64051">
        <w:rPr>
          <w:rFonts w:ascii="Courier New" w:hAnsi="Courier New" w:cs="Courier New"/>
          <w:sz w:val="20"/>
          <w:szCs w:val="20"/>
          <w:lang w:eastAsia="bg-BG"/>
        </w:rPr>
        <w:t>Балчик</w:t>
      </w:r>
      <w:r>
        <w:rPr>
          <w:rFonts w:ascii="Courier New" w:hAnsi="Courier New" w:cs="Courier New"/>
          <w:sz w:val="20"/>
          <w:szCs w:val="20"/>
          <w:lang w:eastAsia="bg-BG"/>
        </w:rPr>
        <w:t>а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– 10 км</w:t>
      </w:r>
    </w:p>
    <w:p w:rsidR="00BE7BA2" w:rsidRPr="00764051" w:rsidRDefault="00BE7BA2" w:rsidP="00D7224A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64051">
        <w:rPr>
          <w:rFonts w:ascii="Courier New" w:hAnsi="Courier New" w:cs="Courier New"/>
          <w:sz w:val="20"/>
          <w:szCs w:val="20"/>
          <w:lang w:eastAsia="bg-BG"/>
        </w:rPr>
        <w:t>Добрич</w:t>
      </w:r>
      <w:r>
        <w:rPr>
          <w:rFonts w:ascii="Courier New" w:hAnsi="Courier New" w:cs="Courier New"/>
          <w:sz w:val="20"/>
          <w:szCs w:val="20"/>
          <w:lang w:eastAsia="bg-BG"/>
        </w:rPr>
        <w:t>а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– 40 км</w:t>
      </w:r>
    </w:p>
    <w:p w:rsidR="00BE7BA2" w:rsidRPr="00764051" w:rsidRDefault="00BE7BA2" w:rsidP="00D7224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br/>
        <w:t>Контакты</w:t>
      </w:r>
      <w:r w:rsidRPr="00764051">
        <w:rPr>
          <w:rFonts w:ascii="Courier New" w:hAnsi="Courier New" w:cs="Courier New"/>
          <w:sz w:val="20"/>
          <w:szCs w:val="20"/>
        </w:rPr>
        <w:t>:</w:t>
      </w:r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Ресепшн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: + 359 579 62391</w:t>
      </w:r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Ресепшн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: + 359 885 853 327    </w:t>
      </w:r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Управляющий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: + 359 885 853 357   </w:t>
      </w:r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Факс: + 359 62269 </w:t>
      </w:r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Эл. почта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:</w:t>
      </w:r>
      <w:hyperlink r:id="rId5" w:history="1">
        <w:r w:rsidRPr="00764051">
          <w:rPr>
            <w:rFonts w:ascii="Courier New" w:hAnsi="Courier New" w:cs="Courier New"/>
            <w:sz w:val="20"/>
            <w:szCs w:val="20"/>
            <w:lang w:eastAsia="bg-BG"/>
          </w:rPr>
          <w:t>ralitsa@albena.bg</w:t>
        </w:r>
      </w:hyperlink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Сайт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: </w:t>
      </w:r>
      <w:hyperlink r:id="rId6" w:history="1">
        <w:r w:rsidRPr="00764051">
          <w:rPr>
            <w:rFonts w:ascii="Courier New" w:hAnsi="Courier New" w:cs="Courier New"/>
            <w:sz w:val="20"/>
            <w:szCs w:val="20"/>
            <w:lang w:eastAsia="bg-BG"/>
          </w:rPr>
          <w:t>www.complexralitsa.com</w:t>
        </w:r>
      </w:hyperlink>
    </w:p>
    <w:p w:rsidR="00BE7BA2" w:rsidRPr="00764051" w:rsidRDefault="00BE7BA2" w:rsidP="00D7224A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GPS Координаты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: 43.36809° / 28.070401°</w:t>
      </w: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bookmarkStart w:id="0" w:name="h3Link"/>
    <w:p w:rsidR="00BE7BA2" w:rsidRPr="006C41A8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color w:val="auto"/>
          <w:lang w:val="ru-RU"/>
        </w:rPr>
      </w:pPr>
      <w:r w:rsidRPr="006C41A8">
        <w:rPr>
          <w:rStyle w:val="Strong"/>
          <w:rFonts w:ascii="Courier New" w:hAnsi="Courier New" w:cs="Courier New"/>
          <w:b w:val="0"/>
          <w:color w:val="auto"/>
        </w:rPr>
        <w:fldChar w:fldCharType="begin"/>
      </w:r>
      <w:r w:rsidRPr="006C41A8">
        <w:rPr>
          <w:rStyle w:val="Strong"/>
          <w:rFonts w:ascii="Courier New" w:hAnsi="Courier New" w:cs="Courier New"/>
          <w:b w:val="0"/>
          <w:color w:val="auto"/>
        </w:rPr>
        <w:instrText xml:space="preserve"> HYPERLINK "http://albena.bg/bg/hotels/hotel-kaliakra-albena-bulgaria.html" \l "hotel-kaliakra-info" </w:instrText>
      </w:r>
      <w:r w:rsidRPr="0078649C">
        <w:rPr>
          <w:rFonts w:ascii="Courier New" w:hAnsi="Courier New" w:cs="Courier New"/>
          <w:color w:val="auto"/>
        </w:rPr>
      </w:r>
      <w:r w:rsidRPr="006C41A8">
        <w:rPr>
          <w:rStyle w:val="Strong"/>
          <w:rFonts w:ascii="Courier New" w:hAnsi="Courier New" w:cs="Courier New"/>
          <w:b w:val="0"/>
          <w:color w:val="auto"/>
        </w:rPr>
        <w:fldChar w:fldCharType="separate"/>
      </w:r>
      <w:r w:rsidRPr="006C41A8">
        <w:rPr>
          <w:rStyle w:val="Strong"/>
          <w:rFonts w:ascii="Courier New" w:hAnsi="Courier New" w:cs="Courier New"/>
          <w:b w:val="0"/>
          <w:bCs/>
          <w:color w:val="auto"/>
          <w:lang w:val="bg-BG"/>
        </w:rPr>
        <w:t>Описание</w:t>
      </w:r>
      <w:r w:rsidRPr="006C41A8">
        <w:rPr>
          <w:rStyle w:val="Strong"/>
          <w:rFonts w:ascii="Courier New" w:hAnsi="Courier New" w:cs="Courier New"/>
          <w:b w:val="0"/>
          <w:color w:val="auto"/>
        </w:rPr>
        <w:fldChar w:fldCharType="end"/>
      </w:r>
      <w:bookmarkEnd w:id="0"/>
      <w:r w:rsidRPr="006C41A8">
        <w:rPr>
          <w:rStyle w:val="Strong"/>
          <w:rFonts w:ascii="Courier New" w:hAnsi="Courier New" w:cs="Courier New"/>
          <w:b w:val="0"/>
          <w:color w:val="auto"/>
          <w:lang w:val="bg-BG"/>
        </w:rPr>
        <w:t xml:space="preserve"> отеля</w:t>
      </w:r>
      <w:r w:rsidRPr="006C41A8">
        <w:rPr>
          <w:rStyle w:val="Strong"/>
          <w:rFonts w:ascii="Courier New" w:hAnsi="Courier New" w:cs="Courier New"/>
          <w:b w:val="0"/>
          <w:color w:val="auto"/>
          <w:lang w:val="ru-RU"/>
        </w:rPr>
        <w:t xml:space="preserve"> :</w:t>
      </w:r>
    </w:p>
    <w:p w:rsidR="00BE7BA2" w:rsidRPr="006C41A8" w:rsidRDefault="00BE7BA2" w:rsidP="006C41A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0"/>
          <w:szCs w:val="20"/>
          <w:shd w:val="clear" w:color="auto" w:fill="FFFFFF"/>
        </w:rPr>
      </w:pPr>
      <w:r w:rsidRPr="006C41A8">
        <w:rPr>
          <w:rFonts w:ascii="Courier New" w:hAnsi="Courier New" w:cs="Courier New"/>
          <w:sz w:val="20"/>
          <w:szCs w:val="20"/>
          <w:shd w:val="clear" w:color="auto" w:fill="FFFFFF"/>
          <w:lang w:val="ru-RU"/>
        </w:rPr>
        <w:t>Отель</w:t>
      </w:r>
      <w:r w:rsidRPr="006C41A8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Примасол Ралица Супериор Аква Клуб, часть комплекса Ралица, находится в 900 м от пляжа в красивой парковой части курорта Албена. К сезону 2014 отель был полностью реновирован. Представляет собой 4-х этажное здание. Все  285 номеров полностью реновированы. На территории отеля - лобби бар, закрытый бассейн с видом на цветочный сад и внутренний дворик отеля. Инфаструктура комплекса Ралица включает еще буфет ресторан с террасой, гурме а-ля-карт ресторан, механа, лобби бар, снэк бар, бар бассейн, лаундж бар, открытый бассейн, детксий клуб, спортивные площадки. В 2015 году отель представит новую All Inclusive Plus формулу. Акцент будет поставлен на тематических кулинарных искушениях: вечера шеф-повара, детские буфеты и буфеты здорового питания, барбекю специалитеты, вечера подобранных напитков и разнообразие болгарских алкогольных и безалкогольных напитков. Бесплатная автобусная линия до пляжа и обратно, каждые 30 минут, с 09.00 до 17.00ч. На пляже гостям предоставляются один зонт и два лежака на номер. В распоряжении наших гостей, на пляже находится открытое пляжное кафе „Рай”, где туристам предлагают легкий обед и прохладительные напитки. В непосредственной близости до отеля находится и новооткрытый в 2014 году Аквапарк Аквамания. Все гости отеля получают бесплатный, неограниченный доступ в Аквапарк.</w:t>
      </w:r>
    </w:p>
    <w:p w:rsidR="00BE7BA2" w:rsidRPr="006C41A8" w:rsidRDefault="00BE7BA2" w:rsidP="006C41A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0"/>
          <w:szCs w:val="20"/>
        </w:rPr>
      </w:pPr>
    </w:p>
    <w:p w:rsidR="00BE7BA2" w:rsidRPr="006C41A8" w:rsidRDefault="00BE7BA2" w:rsidP="00D7224A">
      <w:pPr>
        <w:jc w:val="both"/>
        <w:rPr>
          <w:rStyle w:val="Strong"/>
          <w:rFonts w:ascii="Courier New" w:hAnsi="Courier New" w:cs="Courier New"/>
          <w:b w:val="0"/>
          <w:bCs/>
          <w:spacing w:val="15"/>
          <w:sz w:val="20"/>
          <w:szCs w:val="20"/>
        </w:rPr>
      </w:pPr>
    </w:p>
    <w:p w:rsidR="00BE7BA2" w:rsidRPr="00764051" w:rsidRDefault="00BE7BA2" w:rsidP="00D7224A">
      <w:pPr>
        <w:jc w:val="both"/>
        <w:rPr>
          <w:rStyle w:val="Strong"/>
          <w:rFonts w:ascii="Courier New" w:hAnsi="Courier New" w:cs="Courier New"/>
          <w:b w:val="0"/>
          <w:bCs/>
          <w:spacing w:val="15"/>
          <w:sz w:val="20"/>
          <w:szCs w:val="20"/>
          <w:lang w:val="ru-RU"/>
        </w:rPr>
      </w:pPr>
      <w:r w:rsidRPr="00764051">
        <w:rPr>
          <w:rStyle w:val="Strong"/>
          <w:rFonts w:ascii="Courier New" w:hAnsi="Courier New" w:cs="Courier New"/>
          <w:b w:val="0"/>
          <w:bCs/>
          <w:spacing w:val="15"/>
          <w:sz w:val="20"/>
          <w:szCs w:val="20"/>
        </w:rPr>
        <w:t>Услуги:</w:t>
      </w:r>
    </w:p>
    <w:p w:rsidR="00BE7BA2" w:rsidRPr="00764051" w:rsidRDefault="00BE7BA2" w:rsidP="00D7224A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Картина 1" o:spid="_x0000_i1025" type="#_x0000_t75" alt="климатик" style="width:27pt;height:27pt;visibility:visible">
            <v:imagedata r:id="rId7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" o:spid="_x0000_i1026" type="#_x0000_t75" alt="анимация" style="width:27pt;height:27pt;visibility:visible">
            <v:imagedata r:id="rId8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3" o:spid="_x0000_i1027" type="#_x0000_t75" alt="балнеология-СПА" style="width:27pt;height:27pt;visibility:visible">
            <v:imagedata r:id="rId9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4" o:spid="_x0000_i1028" type="#_x0000_t75" alt="обменно бюро" style="width:27pt;height:27pt;visibility:visible">
            <v:imagedata r:id="rId10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5" o:spid="_x0000_i1029" type="#_x0000_t75" alt="кредитни карти" style="width:27pt;height:27pt;visibility:visible">
            <v:imagedata r:id="rId11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6" o:spid="_x0000_i1030" type="#_x0000_t75" alt="детска площадка" style="width:27pt;height:27pt;visibility:visible">
            <v:imagedata r:id="rId12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7" o:spid="_x0000_i1031" type="#_x0000_t75" alt="дневен бар" style="width:27pt;height:27pt;visibility:visible">
            <v:imagedata r:id="rId13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8" o:spid="_x0000_i1032" type="#_x0000_t75" alt="домашни любимци срещу допълнително заплащане" style="width:27pt;height:27pt;visibility:visible">
            <v:imagedata r:id="rId14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9" o:spid="_x0000_i1033" type="#_x0000_t75" alt="достъпност за инвалиди" style="width:27pt;height:27pt;visibility:visible">
            <v:imagedata r:id="rId15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0" o:spid="_x0000_i1034" type="#_x0000_t75" alt="фитнес" style="width:27pt;height:27pt;visibility:visible">
            <v:imagedata r:id="rId16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1" o:spid="_x0000_i1035" type="#_x0000_t75" alt="фризьорски салон" style="width:27pt;height:27pt;visibility:visible">
            <v:imagedata r:id="rId17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2" o:spid="_x0000_i1036" type="#_x0000_t75" alt="паркова градина" style="width:27pt;height:27pt;visibility:visible">
            <v:imagedata r:id="rId18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3" o:spid="_x0000_i1037" type="#_x0000_t75" alt="интернет" style="width:27pt;height:27pt;visibility:visible">
            <v:imagedata r:id="rId19" o:title=""/>
          </v:shape>
        </w:pic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4" o:spid="_x0000_i1038" type="#_x0000_t75" alt="магазин" style="width:27pt;height:27pt;visibility:visible">
            <v:imagedata r:id="rId20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5" o:spid="_x0000_i1039" type="#_x0000_t75" alt="мини сейф" style="width:27pt;height:27pt;visibility:visible">
            <v:imagedata r:id="rId21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6" o:spid="_x0000_i1040" type="#_x0000_t75" alt="нощен бар" style="width:27pt;height:27pt;visibility:visible">
            <v:imagedata r:id="rId22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7" o:spid="_x0000_i1041" type="#_x0000_t75" alt="паркинг" style="width:27pt;height:27pt;visibility:visible">
            <v:imagedata r:id="rId23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8" o:spid="_x0000_i1042" type="#_x0000_t75" alt="телефон" style="width:27pt;height:27pt;visibility:visible">
            <v:imagedata r:id="rId24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19" o:spid="_x0000_i1043" type="#_x0000_t75" alt="басейн" style="width:27pt;height:27pt;visibility:visible">
            <v:imagedata r:id="rId25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0" o:spid="_x0000_i1044" type="#_x0000_t75" alt="закрит басейн" style="width:27pt;height:27pt;visibility:visible">
            <v:imagedata r:id="rId26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1" o:spid="_x0000_i1045" type="#_x0000_t75" alt="коли под наем" style="width:27pt;height:27pt;visibility:visible">
            <v:imagedata r:id="rId27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2" o:spid="_x0000_i1046" type="#_x0000_t75" alt="ресторант" style="width:27pt;height:27pt;visibility:visible">
            <v:imagedata r:id="rId28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3" o:spid="_x0000_i1047" type="#_x0000_t75" alt="сателитна телевизия" style="width:27pt;height:27pt;visibility:visible">
            <v:imagedata r:id="rId29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4" o:spid="_x0000_i1048" type="#_x0000_t75" alt="сауна" style="width:27pt;height:27pt;visibility:visible">
            <v:imagedata r:id="rId30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5" o:spid="_x0000_i1049" type="#_x0000_t75" alt="сезонен" style="width:27pt;height:27pt;visibility:visible">
            <v:imagedata r:id="rId31" o:title=""/>
          </v:shape>
        </w:pict>
      </w:r>
      <w:r w:rsidRPr="00764051">
        <w:rPr>
          <w:rStyle w:val="apple-converted-space"/>
          <w:rFonts w:ascii="Courier New" w:hAnsi="Courier New" w:cs="Courier New"/>
          <w:sz w:val="20"/>
          <w:szCs w:val="20"/>
          <w:shd w:val="clear" w:color="auto" w:fill="FFFFFF"/>
        </w:rPr>
        <w:t> </w: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6" o:spid="_x0000_i1050" type="#_x0000_t75" alt="спортни площадки" style="width:27pt;height:27pt;visibility:visible">
            <v:imagedata r:id="rId32" o:title=""/>
          </v:shape>
        </w:pict>
      </w:r>
      <w:r w:rsidRPr="007C4826">
        <w:rPr>
          <w:rFonts w:ascii="Courier New" w:hAnsi="Courier New" w:cs="Courier New"/>
          <w:noProof/>
          <w:sz w:val="20"/>
          <w:szCs w:val="20"/>
          <w:lang w:val="en-US"/>
        </w:rPr>
        <w:pict>
          <v:shape id="Картина 27" o:spid="_x0000_i1051" type="#_x0000_t75" alt="транспорт до плажа" style="width:27pt;height:27pt;visibility:visible">
            <v:imagedata r:id="rId33" o:title=""/>
          </v:shape>
        </w:pict>
      </w:r>
      <w:r w:rsidRPr="00764051">
        <w:rPr>
          <w:rStyle w:val="Strong"/>
          <w:rFonts w:ascii="Courier New" w:hAnsi="Courier New" w:cs="Courier New"/>
          <w:b w:val="0"/>
          <w:bCs/>
          <w:spacing w:val="15"/>
          <w:sz w:val="20"/>
          <w:szCs w:val="20"/>
        </w:rPr>
        <w:br/>
      </w:r>
    </w:p>
    <w:p w:rsidR="00BE7BA2" w:rsidRPr="00FE6E4A" w:rsidRDefault="00BE7BA2" w:rsidP="006A06EB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Бесплатные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услуги: </w:t>
      </w:r>
      <w:r>
        <w:rPr>
          <w:rFonts w:ascii="Courier New CYR" w:hAnsi="Courier New CYR" w:cs="Courier New CYR"/>
          <w:sz w:val="20"/>
          <w:szCs w:val="20"/>
          <w:lang w:eastAsia="bg-BG"/>
        </w:rPr>
        <w:t>Ресепшн 24ч., информация, вызов такси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почтовые услуги, обмен валюты, оплата счетов за пользование дополнительных услуг, 2 лежака и 1 зонт на пляже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или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у бассейна, на номер, пляжные полотенца, пля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жна</w:t>
      </w:r>
      <w:r>
        <w:rPr>
          <w:rFonts w:ascii="Courier New CYR" w:hAnsi="Courier New CYR" w:cs="Courier New CYR"/>
          <w:sz w:val="20"/>
          <w:szCs w:val="20"/>
          <w:lang w:eastAsia="bg-BG"/>
        </w:rPr>
        <w:t>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библиотека, анимация</w:t>
      </w:r>
      <w:r>
        <w:rPr>
          <w:rFonts w:ascii="Courier New CYR" w:hAnsi="Courier New CYR" w:cs="Courier New CYR"/>
          <w:sz w:val="20"/>
          <w:szCs w:val="20"/>
          <w:lang w:eastAsia="bg-BG"/>
        </w:rPr>
        <w:t>, открытый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бас</w:t>
      </w:r>
      <w:r>
        <w:rPr>
          <w:rFonts w:ascii="Courier New CYR" w:hAnsi="Courier New CYR" w:cs="Courier New CYR"/>
          <w:sz w:val="20"/>
          <w:szCs w:val="20"/>
          <w:lang w:eastAsia="bg-BG"/>
        </w:rPr>
        <w:t>с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ейн, детски</w:t>
      </w:r>
      <w:r>
        <w:rPr>
          <w:rFonts w:ascii="Courier New CYR" w:hAnsi="Courier New CYR" w:cs="Courier New CYR"/>
          <w:sz w:val="20"/>
          <w:szCs w:val="20"/>
          <w:lang w:eastAsia="bg-BG"/>
        </w:rPr>
        <w:t>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бас</w:t>
      </w:r>
      <w:r>
        <w:rPr>
          <w:rFonts w:ascii="Courier New CYR" w:hAnsi="Courier New CYR" w:cs="Courier New CYR"/>
          <w:sz w:val="20"/>
          <w:szCs w:val="20"/>
          <w:lang w:eastAsia="bg-BG"/>
        </w:rPr>
        <w:t>сейн, основной ресторан с терассой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Ресоран „Рай” на пляже,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Лоб</w:t>
      </w:r>
      <w:r>
        <w:rPr>
          <w:rFonts w:ascii="Courier New CYR" w:hAnsi="Courier New CYR" w:cs="Courier New CYR"/>
          <w:sz w:val="20"/>
          <w:szCs w:val="20"/>
          <w:lang w:eastAsia="bg-BG"/>
        </w:rPr>
        <w:t>би Бар, Снэ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к Бар, Пул Бар, Лаундж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Бар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Бесплатный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 Wi-Fi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Интернет  в гостиничных номерах, фоайе, лобби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бар</w:t>
      </w:r>
      <w:r>
        <w:rPr>
          <w:rFonts w:ascii="Courier New CYR" w:hAnsi="Courier New CYR" w:cs="Courier New CYR"/>
          <w:sz w:val="20"/>
          <w:szCs w:val="20"/>
          <w:lang w:eastAsia="bg-BG"/>
        </w:rPr>
        <w:t>е,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и </w:t>
      </w:r>
      <w:r>
        <w:rPr>
          <w:rFonts w:ascii="Courier New CYR" w:hAnsi="Courier New CYR" w:cs="Courier New CYR"/>
          <w:sz w:val="20"/>
          <w:szCs w:val="20"/>
          <w:lang w:eastAsia="bg-BG"/>
        </w:rPr>
        <w:t>на пля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жа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со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скорост</w:t>
      </w:r>
      <w:r>
        <w:rPr>
          <w:rFonts w:ascii="Courier New CYR" w:hAnsi="Courier New CYR" w:cs="Courier New CYR"/>
          <w:sz w:val="20"/>
          <w:szCs w:val="20"/>
          <w:lang w:eastAsia="bg-BG"/>
        </w:rPr>
        <w:t>ью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до 1 Mbps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. Бесплатный проводной Интернет в гостиничных номерах. </w:t>
      </w:r>
      <w:r w:rsidRPr="00FE6E4A">
        <w:rPr>
          <w:rFonts w:ascii="Courier New CYR" w:hAnsi="Courier New CYR" w:cs="Courier New CYR"/>
          <w:sz w:val="20"/>
          <w:szCs w:val="20"/>
          <w:lang w:eastAsia="bg-BG"/>
        </w:rPr>
        <w:t>Вход в Аквапарк „Аквамания”.</w:t>
      </w:r>
    </w:p>
    <w:p w:rsidR="00BE7BA2" w:rsidRPr="00DD58E1" w:rsidRDefault="00BE7BA2" w:rsidP="006A06EB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Услуги за дополнительную плату</w:t>
      </w:r>
      <w:r w:rsidRPr="00DD58E1">
        <w:rPr>
          <w:rFonts w:ascii="Courier New CYR" w:hAnsi="Courier New CYR" w:cs="Courier New CYR"/>
          <w:sz w:val="20"/>
          <w:szCs w:val="20"/>
        </w:rPr>
        <w:t>: такси, мас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DD58E1">
        <w:rPr>
          <w:rFonts w:ascii="Courier New CYR" w:hAnsi="Courier New CYR" w:cs="Courier New CYR"/>
          <w:sz w:val="20"/>
          <w:szCs w:val="20"/>
        </w:rPr>
        <w:t>аж,</w:t>
      </w:r>
      <w:r>
        <w:rPr>
          <w:rFonts w:ascii="Courier New CYR" w:hAnsi="Courier New CYR" w:cs="Courier New CYR"/>
          <w:sz w:val="20"/>
          <w:szCs w:val="20"/>
        </w:rPr>
        <w:t xml:space="preserve"> минибар, стирка и утюжка, интернет уголок, копировальные услуги, инностранная и бо</w:t>
      </w:r>
      <w:r w:rsidRPr="00DD58E1">
        <w:rPr>
          <w:rFonts w:ascii="Courier New CYR" w:hAnsi="Courier New CYR" w:cs="Courier New CYR"/>
          <w:sz w:val="20"/>
          <w:szCs w:val="20"/>
        </w:rPr>
        <w:t>лгарска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DD58E1">
        <w:rPr>
          <w:rFonts w:ascii="Courier New CYR" w:hAnsi="Courier New CYR" w:cs="Courier New CYR"/>
          <w:sz w:val="20"/>
          <w:szCs w:val="20"/>
        </w:rPr>
        <w:t xml:space="preserve"> прес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DD58E1">
        <w:rPr>
          <w:rFonts w:ascii="Courier New CYR" w:hAnsi="Courier New CYR" w:cs="Courier New CYR"/>
          <w:sz w:val="20"/>
          <w:szCs w:val="20"/>
        </w:rPr>
        <w:t xml:space="preserve">а, сейф </w:t>
      </w:r>
      <w:r>
        <w:rPr>
          <w:rFonts w:ascii="Courier New CYR" w:hAnsi="Courier New CYR" w:cs="Courier New CYR"/>
          <w:sz w:val="20"/>
          <w:szCs w:val="20"/>
        </w:rPr>
        <w:t>в номере. Отель не несет  ответственность за потерю ценностей, которые не находились в сейфе</w:t>
      </w:r>
      <w:r w:rsidRPr="00DD58E1">
        <w:rPr>
          <w:rFonts w:ascii="Courier New CYR" w:hAnsi="Courier New CYR" w:cs="Courier New CYR"/>
          <w:sz w:val="20"/>
          <w:szCs w:val="20"/>
        </w:rPr>
        <w:t>. Специал</w:t>
      </w:r>
      <w:r>
        <w:rPr>
          <w:rFonts w:ascii="Courier New CYR" w:hAnsi="Courier New CYR" w:cs="Courier New CYR"/>
          <w:sz w:val="20"/>
          <w:szCs w:val="20"/>
        </w:rPr>
        <w:t>ьные напитки</w:t>
      </w:r>
      <w:r w:rsidRPr="00DD58E1">
        <w:rPr>
          <w:rFonts w:ascii="Courier New CYR" w:hAnsi="Courier New CYR" w:cs="Courier New CYR"/>
          <w:sz w:val="20"/>
          <w:szCs w:val="20"/>
        </w:rPr>
        <w:t>, чипс</w:t>
      </w:r>
      <w:r>
        <w:rPr>
          <w:rFonts w:ascii="Courier New CYR" w:hAnsi="Courier New CYR" w:cs="Courier New CYR"/>
          <w:sz w:val="20"/>
          <w:szCs w:val="20"/>
        </w:rPr>
        <w:t>ы, Харибо, орехи и табачные изделия предлагаются за дополнительную плату</w:t>
      </w:r>
      <w:r w:rsidRPr="00DD58E1">
        <w:rPr>
          <w:rFonts w:ascii="Courier New CYR" w:hAnsi="Courier New CYR" w:cs="Courier New CYR"/>
          <w:sz w:val="20"/>
          <w:szCs w:val="20"/>
        </w:rPr>
        <w:t xml:space="preserve">. </w:t>
      </w:r>
    </w:p>
    <w:p w:rsidR="00BE7BA2" w:rsidRPr="00DD58E1" w:rsidRDefault="00BE7BA2" w:rsidP="006A06EB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</w:p>
    <w:p w:rsidR="00BE7BA2" w:rsidRPr="00DD58E1" w:rsidRDefault="00BE7BA2" w:rsidP="006A06EB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Услуги и развлечения за дополнительную плату: рент а кар, экскурсии и спортивные сооружения, водные виды спорта</w:t>
      </w:r>
      <w:r w:rsidRPr="00DD58E1">
        <w:rPr>
          <w:rFonts w:ascii="Courier New CYR" w:hAnsi="Courier New CYR" w:cs="Courier New CYR"/>
          <w:sz w:val="20"/>
          <w:szCs w:val="20"/>
        </w:rPr>
        <w:t>, мини гол</w:t>
      </w:r>
      <w:r>
        <w:rPr>
          <w:rFonts w:ascii="Courier New CYR" w:hAnsi="Courier New CYR" w:cs="Courier New CYR"/>
          <w:sz w:val="20"/>
          <w:szCs w:val="20"/>
        </w:rPr>
        <w:t>ьф, верховая езда, дайвинг</w:t>
      </w:r>
      <w:r w:rsidRPr="00DD58E1">
        <w:rPr>
          <w:rFonts w:ascii="Courier New CYR" w:hAnsi="Courier New CYR" w:cs="Courier New CYR"/>
          <w:sz w:val="20"/>
          <w:szCs w:val="20"/>
        </w:rPr>
        <w:t>, бил</w:t>
      </w:r>
      <w:r>
        <w:rPr>
          <w:rFonts w:ascii="Courier New CYR" w:hAnsi="Courier New CYR" w:cs="Courier New CYR"/>
          <w:sz w:val="20"/>
          <w:szCs w:val="20"/>
        </w:rPr>
        <w:t>ьярд, велосипеды и велорикши, прогулка на фаэтоне, лунапарк и др.</w:t>
      </w:r>
    </w:p>
    <w:p w:rsidR="00BE7BA2" w:rsidRPr="002056B6" w:rsidRDefault="00BE7BA2" w:rsidP="006A06EB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2056B6" w:rsidRDefault="00BE7BA2" w:rsidP="006A06EB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DD58E1" w:rsidRDefault="00BE7BA2" w:rsidP="004559F3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Новости</w:t>
      </w:r>
      <w:r w:rsidRPr="00DD58E1">
        <w:rPr>
          <w:rFonts w:ascii="Courier New CYR" w:hAnsi="Courier New CYR" w:cs="Courier New CYR"/>
          <w:sz w:val="20"/>
          <w:szCs w:val="20"/>
        </w:rPr>
        <w:t xml:space="preserve"> сезон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DD58E1">
        <w:rPr>
          <w:rFonts w:ascii="Courier New CYR" w:hAnsi="Courier New CYR" w:cs="Courier New CYR"/>
          <w:sz w:val="20"/>
          <w:szCs w:val="20"/>
        </w:rPr>
        <w:t xml:space="preserve"> 2015</w:t>
      </w:r>
      <w:r>
        <w:rPr>
          <w:rFonts w:ascii="Courier New CYR" w:hAnsi="Courier New CYR" w:cs="Courier New CYR"/>
          <w:sz w:val="20"/>
          <w:szCs w:val="20"/>
        </w:rPr>
        <w:t>г.</w:t>
      </w:r>
      <w:r w:rsidRPr="00DD58E1">
        <w:rPr>
          <w:rFonts w:ascii="Courier New CYR" w:hAnsi="Courier New CYR" w:cs="Courier New CYR"/>
          <w:sz w:val="20"/>
          <w:szCs w:val="20"/>
        </w:rPr>
        <w:t>:</w:t>
      </w:r>
    </w:p>
    <w:p w:rsidR="00BE7BA2" w:rsidRPr="00DD58E1" w:rsidRDefault="00BE7BA2" w:rsidP="004559F3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</w:p>
    <w:p w:rsidR="00BE7BA2" w:rsidRPr="007E2B0D" w:rsidRDefault="00BE7BA2" w:rsidP="004559F3">
      <w:pPr>
        <w:numPr>
          <w:ilvl w:val="0"/>
          <w:numId w:val="10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Кулинарные уроки для „скучающих домохозяек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”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 приготовлению суши и пирожные „французские макароны”,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с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помощью наших мастеров – мастер-сушист Атанасов и мастер-кондитер Секулидис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Усилия и труд каждого участника будут вознаграждены 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сертификат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 дегустацией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Дополнительная информация на ресепшн.</w:t>
      </w:r>
    </w:p>
    <w:p w:rsidR="00BE7BA2" w:rsidRPr="007E2B0D" w:rsidRDefault="00BE7BA2" w:rsidP="004559F3">
      <w:pPr>
        <w:numPr>
          <w:ilvl w:val="0"/>
          <w:numId w:val="10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Дегустационные винные вечера с винами, произведенными в виноградниках Албены (Совиньо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н Блан, Шардоне, Вионие, Мускат)</w:t>
      </w:r>
      <w:r>
        <w:rPr>
          <w:rFonts w:ascii="Courier New CYR" w:hAnsi="Courier New CYR" w:cs="Courier New CYR"/>
          <w:sz w:val="20"/>
          <w:szCs w:val="20"/>
          <w:lang w:eastAsia="bg-BG"/>
        </w:rPr>
        <w:t>, предложит своим гостям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винный б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ар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Дионисий</w:t>
      </w:r>
      <w:r>
        <w:rPr>
          <w:rFonts w:ascii="Courier New CYR" w:hAnsi="Courier New CYR" w:cs="Courier New CYR"/>
          <w:sz w:val="20"/>
          <w:szCs w:val="20"/>
          <w:lang w:eastAsia="bg-BG"/>
        </w:rPr>
        <w:t>” в отеле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Фламинго Гранд</w:t>
      </w:r>
      <w:r>
        <w:rPr>
          <w:rFonts w:ascii="Courier New CYR" w:hAnsi="Courier New CYR" w:cs="Courier New CYR"/>
          <w:sz w:val="20"/>
          <w:szCs w:val="20"/>
          <w:lang w:eastAsia="bg-BG"/>
        </w:rPr>
        <w:t>”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Посетителей познакомят с философией и технологией виноделия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Дополнительная информация на ресепшн.</w:t>
      </w:r>
    </w:p>
    <w:p w:rsidR="00BE7BA2" w:rsidRDefault="00BE7BA2" w:rsidP="004559F3">
      <w:pPr>
        <w:numPr>
          <w:ilvl w:val="0"/>
          <w:numId w:val="10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Послеобеденный чай (High Tea) по старой английской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т</w:t>
      </w:r>
      <w:r>
        <w:rPr>
          <w:rFonts w:ascii="Courier New CYR" w:hAnsi="Courier New CYR" w:cs="Courier New CYR"/>
          <w:sz w:val="20"/>
          <w:szCs w:val="20"/>
          <w:lang w:eastAsia="bg-BG"/>
        </w:rPr>
        <w:t>радиции с богатым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разнообразие</w:t>
      </w:r>
      <w:r>
        <w:rPr>
          <w:rFonts w:ascii="Courier New CYR" w:hAnsi="Courier New CYR" w:cs="Courier New CYR"/>
          <w:sz w:val="20"/>
          <w:szCs w:val="20"/>
          <w:lang w:eastAsia="bg-BG"/>
        </w:rPr>
        <w:t>м ароматных чаев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, а</w:t>
      </w:r>
      <w:r>
        <w:rPr>
          <w:rFonts w:ascii="Courier New CYR" w:hAnsi="Courier New CYR" w:cs="Courier New CYR"/>
          <w:sz w:val="20"/>
          <w:szCs w:val="20"/>
          <w:lang w:eastAsia="bg-BG"/>
        </w:rPr>
        <w:t>нглийскими печеньями „scones”, сладостями домашнего приготовления, солеными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 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>ми кексами, пирожными и тортами. В время церемониии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High Tea</w:t>
      </w:r>
      <w:r>
        <w:rPr>
          <w:rFonts w:ascii="Courier New CYR" w:hAnsi="Courier New CYR" w:cs="Courier New CYR"/>
          <w:sz w:val="20"/>
          <w:szCs w:val="20"/>
          <w:lang w:eastAsia="bg-BG"/>
        </w:rPr>
        <w:t>,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гостям будут предложены и бокал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шампанско</w:t>
      </w:r>
      <w:r>
        <w:rPr>
          <w:rFonts w:ascii="Courier New CYR" w:hAnsi="Courier New CYR" w:cs="Courier New CYR"/>
          <w:sz w:val="20"/>
          <w:szCs w:val="20"/>
          <w:lang w:eastAsia="bg-BG"/>
        </w:rPr>
        <w:t>го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или коктейл</w:t>
      </w:r>
      <w:r>
        <w:rPr>
          <w:rFonts w:ascii="Courier New CYR" w:hAnsi="Courier New CYR" w:cs="Courier New CYR"/>
          <w:sz w:val="20"/>
          <w:szCs w:val="20"/>
          <w:lang w:eastAsia="bg-BG"/>
        </w:rPr>
        <w:t>и с шампанским, пунш, горячий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шоколад, к</w:t>
      </w:r>
      <w:r>
        <w:rPr>
          <w:rFonts w:ascii="Courier New CYR" w:hAnsi="Courier New CYR" w:cs="Courier New CYR"/>
          <w:sz w:val="20"/>
          <w:szCs w:val="20"/>
          <w:lang w:eastAsia="bg-BG"/>
        </w:rPr>
        <w:t>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фе.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Все это подносится по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стар</w:t>
      </w:r>
      <w:r>
        <w:rPr>
          <w:rFonts w:ascii="Courier New CYR" w:hAnsi="Courier New CYR" w:cs="Courier New CYR"/>
          <w:sz w:val="20"/>
          <w:szCs w:val="20"/>
          <w:lang w:eastAsia="bg-BG"/>
        </w:rPr>
        <w:t>ому английскому обычаю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Услуга будет предлагаться в Лобби Баре отеля „Калиакра”. За дополнитнельную плату.</w:t>
      </w:r>
    </w:p>
    <w:p w:rsidR="00BE7BA2" w:rsidRDefault="00BE7BA2" w:rsidP="004559F3">
      <w:pPr>
        <w:numPr>
          <w:ilvl w:val="0"/>
          <w:numId w:val="10"/>
        </w:numPr>
        <w:rPr>
          <w:rFonts w:ascii="Courier New CYR" w:hAnsi="Courier New CYR" w:cs="Courier New CYR"/>
          <w:sz w:val="20"/>
          <w:szCs w:val="20"/>
          <w:lang w:eastAsia="bg-BG"/>
        </w:rPr>
      </w:pP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„Сладки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е” кулинарные путешествия по „старушке” Европе, в панорамном баре на 15-том этаже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отел</w:t>
      </w:r>
      <w:r>
        <w:rPr>
          <w:rFonts w:ascii="Courier New CYR" w:hAnsi="Courier New CYR" w:cs="Courier New CYR"/>
          <w:sz w:val="20"/>
          <w:szCs w:val="20"/>
          <w:lang w:eastAsia="bg-BG"/>
        </w:rPr>
        <w:t>я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Добруджа. </w:t>
      </w:r>
      <w:r>
        <w:rPr>
          <w:rFonts w:ascii="Courier New CYR" w:hAnsi="Courier New CYR" w:cs="Courier New CYR"/>
          <w:sz w:val="20"/>
          <w:szCs w:val="20"/>
          <w:lang w:eastAsia="bg-BG"/>
        </w:rPr>
        <w:t>„Недели” тортов и сладостей со всех концов старого континента; ”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Торта Шварцвал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ьд/ Чийзкейк с „rote Grütze” соусом (соус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из лесных ягод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)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из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Герм</w:t>
      </w:r>
      <w:r>
        <w:rPr>
          <w:rFonts w:ascii="Courier New CYR" w:hAnsi="Courier New CYR" w:cs="Courier New CYR"/>
          <w:sz w:val="20"/>
          <w:szCs w:val="20"/>
          <w:lang w:eastAsia="bg-BG"/>
        </w:rPr>
        <w:t>ании;  Узо-Фроузн Суфле или торт Спартак (из России); П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арфе с мед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из болгарской розы (Бо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лгария); </w:t>
      </w:r>
      <w:r>
        <w:rPr>
          <w:rFonts w:ascii="Courier New CYR" w:hAnsi="Courier New CYR" w:cs="Courier New CYR"/>
          <w:sz w:val="20"/>
          <w:szCs w:val="20"/>
          <w:lang w:eastAsia="bg-BG"/>
        </w:rPr>
        <w:t>Тунизийская пахлава; Мус с белым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sz w:val="20"/>
          <w:szCs w:val="20"/>
          <w:lang w:eastAsia="bg-BG"/>
        </w:rPr>
        <w:t>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0F3EE8">
        <w:rPr>
          <w:rFonts w:ascii="Courier New CYR" w:hAnsi="Courier New CYR" w:cs="Courier New CYR"/>
          <w:sz w:val="20"/>
          <w:szCs w:val="20"/>
          <w:lang w:val="ru-RU" w:eastAsia="bg-BG"/>
        </w:rPr>
        <w:t>)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</w:p>
    <w:p w:rsidR="00BE7BA2" w:rsidRPr="00604126" w:rsidRDefault="00BE7BA2" w:rsidP="004559F3">
      <w:pPr>
        <w:numPr>
          <w:ilvl w:val="0"/>
          <w:numId w:val="10"/>
        </w:numPr>
        <w:rPr>
          <w:rFonts w:ascii="Courier New" w:hAnsi="Courier New" w:cs="Courier New"/>
          <w:sz w:val="20"/>
          <w:szCs w:val="20"/>
          <w:lang w:eastAsia="bg-BG"/>
        </w:rPr>
      </w:pPr>
      <w:r w:rsidRPr="00604126">
        <w:rPr>
          <w:rFonts w:ascii="Courier New" w:hAnsi="Courier New" w:cs="Courier New"/>
          <w:sz w:val="20"/>
          <w:szCs w:val="20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BE7BA2" w:rsidRPr="00764051" w:rsidRDefault="00BE7BA2" w:rsidP="00FE54D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jc w:val="both"/>
      </w:pPr>
    </w:p>
    <w:p w:rsidR="00BE7BA2" w:rsidRPr="00764051" w:rsidRDefault="00BE7BA2" w:rsidP="0046782D">
      <w:pPr>
        <w:pStyle w:val="Subtitle"/>
        <w:rPr>
          <w:rStyle w:val="Strong"/>
          <w:rFonts w:ascii="Courier New" w:hAnsi="Courier New" w:cs="Courier New"/>
          <w:b w:val="0"/>
          <w:color w:val="auto"/>
          <w:lang w:val="ru-RU"/>
        </w:rPr>
      </w:pPr>
      <w:r>
        <w:rPr>
          <w:rStyle w:val="Strong"/>
          <w:rFonts w:ascii="Courier New" w:hAnsi="Courier New" w:cs="Courier New"/>
          <w:b w:val="0"/>
          <w:color w:val="auto"/>
          <w:lang w:val="bg-BG"/>
        </w:rPr>
        <w:t>Номера и размещение</w:t>
      </w:r>
    </w:p>
    <w:p w:rsidR="00BE7BA2" w:rsidRPr="001B20FC" w:rsidRDefault="00BE7BA2" w:rsidP="001B20FC">
      <w:pPr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  <w:lang w:val="ru-RU" w:eastAsia="bg-BG"/>
        </w:rPr>
        <w:t>О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тел</w:t>
      </w:r>
      <w:r>
        <w:rPr>
          <w:rFonts w:ascii="Courier New CYR" w:hAnsi="Courier New CYR" w:cs="Courier New CYR"/>
          <w:sz w:val="20"/>
          <w:szCs w:val="20"/>
          <w:lang w:eastAsia="bg-BG"/>
        </w:rPr>
        <w:t>ь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 Примасол Рали</w:t>
      </w:r>
      <w:r>
        <w:rPr>
          <w:rFonts w:ascii="Courier New CYR" w:hAnsi="Courier New CYR" w:cs="Courier New CYR"/>
          <w:sz w:val="20"/>
          <w:szCs w:val="20"/>
          <w:lang w:eastAsia="bg-BG"/>
        </w:rPr>
        <w:t>ца Супериор Акваклуб предлагает 285 современных номеров и апартаментов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Все номера обставлены с уютом и комфортом, в теплых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 летни</w:t>
      </w:r>
      <w:r>
        <w:rPr>
          <w:rFonts w:ascii="Courier New CYR" w:hAnsi="Courier New CYR" w:cs="Courier New CYR"/>
          <w:sz w:val="20"/>
          <w:szCs w:val="20"/>
          <w:lang w:eastAsia="bg-BG"/>
        </w:rPr>
        <w:t>х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цветах. Обоудованы полкамидля багажа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, сейф</w:t>
      </w:r>
      <w:r>
        <w:rPr>
          <w:rFonts w:ascii="Courier New CYR" w:hAnsi="Courier New CYR" w:cs="Courier New CYR"/>
          <w:sz w:val="20"/>
          <w:szCs w:val="20"/>
          <w:lang w:eastAsia="bg-BG"/>
        </w:rPr>
        <w:t>ами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 и минибар</w:t>
      </w:r>
      <w:r>
        <w:rPr>
          <w:rFonts w:ascii="Courier New CYR" w:hAnsi="Courier New CYR" w:cs="Courier New CYR"/>
          <w:sz w:val="20"/>
          <w:szCs w:val="20"/>
          <w:lang w:eastAsia="bg-BG"/>
        </w:rPr>
        <w:t>ом, ванными со стекля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н</w:t>
      </w:r>
      <w:r>
        <w:rPr>
          <w:rFonts w:ascii="Courier New CYR" w:hAnsi="Courier New CYR" w:cs="Courier New CYR"/>
          <w:sz w:val="20"/>
          <w:szCs w:val="20"/>
          <w:lang w:eastAsia="bg-BG"/>
        </w:rPr>
        <w:t>ными душ-кабинами, фном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, увеличител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ьным зеркалом, удобными анатомичесскими матрассами и подушками. Халаты и тапочками предлагаются по запросу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Все номера с балконом и со столами и стульями, с видом на сад, аквапарк и внуренний дворик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. Максимал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ьное размещение - двое в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зр</w:t>
      </w:r>
      <w:r>
        <w:rPr>
          <w:rFonts w:ascii="Courier New CYR" w:hAnsi="Courier New CYR" w:cs="Courier New CYR"/>
          <w:sz w:val="20"/>
          <w:szCs w:val="20"/>
          <w:lang w:eastAsia="bg-BG"/>
        </w:rPr>
        <w:t>ослых с двумя детьми</w:t>
      </w:r>
      <w:r w:rsidRPr="00764051">
        <w:rPr>
          <w:rFonts w:ascii="Courier New CYR" w:hAnsi="Courier New CYR" w:cs="Courier New CYR"/>
          <w:sz w:val="20"/>
          <w:szCs w:val="20"/>
          <w:lang w:eastAsia="bg-BG"/>
        </w:rPr>
        <w:t>. </w:t>
      </w:r>
      <w:r>
        <w:rPr>
          <w:rFonts w:ascii="Courier New CYR" w:hAnsi="Courier New CYR" w:cs="Courier New CYR"/>
          <w:sz w:val="20"/>
          <w:szCs w:val="20"/>
          <w:lang w:eastAsia="bg-BG"/>
        </w:rPr>
        <w:t>Размещение с домашними животными не допускается.</w:t>
      </w:r>
      <w:r w:rsidRPr="00275B10">
        <w:rPr>
          <w:rFonts w:ascii="Courier New CYR" w:hAnsi="Courier New CYR" w:cs="Courier New CYR"/>
          <w:color w:val="000000"/>
          <w:kern w:val="36"/>
          <w:sz w:val="20"/>
          <w:szCs w:val="20"/>
        </w:rPr>
        <w:t xml:space="preserve"> </w:t>
      </w:r>
      <w:r w:rsidRPr="004A2AA7">
        <w:rPr>
          <w:rFonts w:ascii="Courier New" w:hAnsi="Courier New" w:cs="Courier New"/>
          <w:sz w:val="20"/>
          <w:szCs w:val="20"/>
        </w:rPr>
        <w:t xml:space="preserve">Заезд после 14.00 ч. и освобождение </w:t>
      </w:r>
      <w:r>
        <w:rPr>
          <w:rFonts w:ascii="Courier New" w:hAnsi="Courier New" w:cs="Courier New"/>
          <w:sz w:val="20"/>
          <w:szCs w:val="20"/>
        </w:rPr>
        <w:t xml:space="preserve">номеров </w:t>
      </w:r>
      <w:r w:rsidRPr="004A2AA7">
        <w:rPr>
          <w:rFonts w:ascii="Courier New" w:hAnsi="Courier New" w:cs="Courier New"/>
          <w:sz w:val="20"/>
          <w:szCs w:val="20"/>
        </w:rPr>
        <w:t>до 12.00 ч.</w:t>
      </w:r>
    </w:p>
    <w:p w:rsidR="00BE7BA2" w:rsidRPr="00764051" w:rsidRDefault="00BE7BA2" w:rsidP="00D7224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Двухместный номер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(около 18 кв.м.)- </w:t>
      </w:r>
      <w:r>
        <w:rPr>
          <w:rFonts w:ascii="Courier New" w:hAnsi="Courier New" w:cs="Courier New"/>
          <w:sz w:val="20"/>
          <w:szCs w:val="20"/>
          <w:lang w:eastAsia="bg-BG"/>
        </w:rPr>
        <w:t>уютные и комфортные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с видом на сад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, </w:t>
      </w:r>
      <w:r>
        <w:rPr>
          <w:rFonts w:ascii="Courier New" w:hAnsi="Courier New" w:cs="Courier New"/>
          <w:sz w:val="20"/>
          <w:szCs w:val="20"/>
          <w:lang w:eastAsia="bg-BG"/>
        </w:rPr>
        <w:t>внутренний дворик, на бассейн и аквапарк. Двухместные номера оборудованы одной двуспальной кроватью, размерами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160/200 см и </w:t>
      </w:r>
      <w:r>
        <w:rPr>
          <w:rFonts w:ascii="Courier New" w:hAnsi="Courier New" w:cs="Courier New"/>
          <w:sz w:val="20"/>
          <w:szCs w:val="20"/>
          <w:lang w:eastAsia="bg-BG"/>
        </w:rPr>
        <w:t>двуспальный раскладной диван или две одноместные кровати размером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120/200 см и </w:t>
      </w:r>
      <w:r>
        <w:rPr>
          <w:rFonts w:ascii="Courier New" w:hAnsi="Courier New" w:cs="Courier New"/>
          <w:sz w:val="20"/>
          <w:szCs w:val="20"/>
          <w:lang w:eastAsia="bg-BG"/>
        </w:rPr>
        <w:t>одноместный раскладной диван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. Максимал</w:t>
      </w:r>
      <w:r>
        <w:rPr>
          <w:rFonts w:ascii="Courier New" w:hAnsi="Courier New" w:cs="Courier New"/>
          <w:sz w:val="20"/>
          <w:szCs w:val="20"/>
          <w:lang w:eastAsia="bg-BG"/>
        </w:rPr>
        <w:t>ь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но</w:t>
      </w:r>
      <w:r>
        <w:rPr>
          <w:rFonts w:ascii="Courier New" w:hAnsi="Courier New" w:cs="Courier New"/>
          <w:sz w:val="20"/>
          <w:szCs w:val="20"/>
          <w:lang w:eastAsia="bg-BG"/>
        </w:rPr>
        <w:t>е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размещение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2 взрослых и 2 детей, или 2 взрослых и 1 ребенок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.</w:t>
      </w:r>
    </w:p>
    <w:p w:rsidR="00BE7BA2" w:rsidRPr="00764051" w:rsidRDefault="00BE7BA2" w:rsidP="00D7224A">
      <w:pPr>
        <w:pStyle w:val="ListParagraph"/>
        <w:shd w:val="clear" w:color="auto" w:fill="FFFFFF"/>
        <w:ind w:left="0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Едноместный номер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(около 16 кв.м)- 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 xml:space="preserve">оборудованы двуспальной кроватью размером 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160/200 см. </w:t>
      </w:r>
      <w:r>
        <w:rPr>
          <w:rFonts w:ascii="Courier New" w:hAnsi="Courier New" w:cs="Courier New"/>
          <w:sz w:val="20"/>
          <w:szCs w:val="20"/>
          <w:lang w:eastAsia="bg-BG"/>
        </w:rPr>
        <w:t>Максималное размещение – 1 взрослый.</w:t>
      </w:r>
    </w:p>
    <w:p w:rsidR="00BE7BA2" w:rsidRPr="00764051" w:rsidRDefault="00BE7BA2" w:rsidP="00D7224A">
      <w:pPr>
        <w:pStyle w:val="ListParagraph"/>
        <w:shd w:val="clear" w:color="auto" w:fill="FFFFFF"/>
        <w:ind w:left="0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BD2C9C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 xml:space="preserve">Номера со смежной дверью </w:t>
      </w:r>
      <w:r>
        <w:rPr>
          <w:rFonts w:ascii="Courier New" w:hAnsi="Courier New" w:cs="Courier New"/>
          <w:sz w:val="20"/>
          <w:szCs w:val="20"/>
          <w:lang w:eastAsia="bg-BG"/>
        </w:rPr>
        <w:t>–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представляют собой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два двухместных номера со смежной дверью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. </w:t>
      </w:r>
      <w:r>
        <w:rPr>
          <w:rFonts w:ascii="Courier New" w:hAnsi="Courier New" w:cs="Courier New"/>
          <w:sz w:val="20"/>
          <w:szCs w:val="20"/>
          <w:lang w:eastAsia="bg-BG"/>
        </w:rPr>
        <w:t>Подходящие для размещения больших семей. Все номера с видом на сад, аква парк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, </w:t>
      </w:r>
      <w:r>
        <w:rPr>
          <w:rFonts w:ascii="Courier New" w:hAnsi="Courier New" w:cs="Courier New"/>
          <w:sz w:val="20"/>
          <w:szCs w:val="20"/>
          <w:lang w:eastAsia="bg-BG"/>
        </w:rPr>
        <w:t>и внутренний дворик.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Это гарантирует спокойной семейный отдых.</w:t>
      </w:r>
    </w:p>
    <w:p w:rsidR="00BE7BA2" w:rsidRPr="00764051" w:rsidRDefault="00BE7BA2" w:rsidP="00D7224A">
      <w:pPr>
        <w:pStyle w:val="ListParagraph"/>
        <w:shd w:val="clear" w:color="auto" w:fill="FFFFFF"/>
        <w:ind w:left="360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BC35A9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Апартамент (около 40 кв.м.)- со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>стои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>т из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двухместный номер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 xml:space="preserve"> с двумя  кроватьями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>размерами 120/200 см и двуспальным раскладным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диван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>ом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, и 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>гостиная с мягкой мебель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. </w:t>
      </w:r>
      <w:r>
        <w:rPr>
          <w:rFonts w:ascii="Courier New" w:hAnsi="Courier New" w:cs="Courier New"/>
          <w:sz w:val="20"/>
          <w:szCs w:val="20"/>
          <w:lang w:eastAsia="bg-BG"/>
        </w:rPr>
        <w:t>В апартаментах 2 ванные комнаты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. </w:t>
      </w:r>
      <w:r>
        <w:rPr>
          <w:rFonts w:ascii="Courier New" w:hAnsi="Courier New" w:cs="Courier New"/>
          <w:sz w:val="20"/>
          <w:szCs w:val="20"/>
          <w:lang w:eastAsia="bg-BG"/>
        </w:rPr>
        <w:t>Апартаменты распологают террасами с видом на внутренний дворик.</w:t>
      </w:r>
    </w:p>
    <w:p w:rsidR="00BE7BA2" w:rsidRPr="00764051" w:rsidRDefault="00BE7BA2" w:rsidP="00BC35A9">
      <w:pPr>
        <w:pStyle w:val="ListParagraph"/>
        <w:shd w:val="clear" w:color="auto" w:fill="FFFFFF"/>
        <w:ind w:left="0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Default="00BE7BA2" w:rsidP="00BC35A9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 xml:space="preserve">Люксовая вилла (около 45 кв.м.)- </w:t>
      </w:r>
      <w:r w:rsidRPr="000514B5">
        <w:rPr>
          <w:rFonts w:ascii="Courier New" w:hAnsi="Courier New" w:cs="Courier New"/>
          <w:sz w:val="20"/>
          <w:szCs w:val="20"/>
          <w:lang w:val="ru-RU" w:eastAsia="bg-BG"/>
        </w:rPr>
        <w:t xml:space="preserve">с 2014 года 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комплекс Примасол Рали</w:t>
      </w:r>
      <w:r>
        <w:rPr>
          <w:rFonts w:ascii="Courier New" w:hAnsi="Courier New" w:cs="Courier New"/>
          <w:sz w:val="20"/>
          <w:szCs w:val="20"/>
          <w:lang w:eastAsia="bg-BG"/>
        </w:rPr>
        <w:t>ца Супериор Акваклуб предлагает 15 полностью реновированных вилл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, </w:t>
      </w:r>
      <w:r>
        <w:rPr>
          <w:rFonts w:ascii="Courier New" w:hAnsi="Courier New" w:cs="Courier New"/>
          <w:sz w:val="20"/>
          <w:szCs w:val="20"/>
          <w:lang w:eastAsia="bg-BG"/>
        </w:rPr>
        <w:t>расположенных среди красивых садов, в зеленых теней деревьев. Предлагают современное и комфортабельное оборудование. Состоят из  двух спален, кухня с гостиной. Оборудованы холодильником, плитой, электрическим чайником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, </w:t>
      </w:r>
      <w:r>
        <w:rPr>
          <w:rFonts w:ascii="Courier New" w:hAnsi="Courier New" w:cs="Courier New"/>
          <w:sz w:val="20"/>
          <w:szCs w:val="20"/>
          <w:lang w:eastAsia="bg-BG"/>
        </w:rPr>
        <w:t>микроволновой духовкой, вытяжкой, кухонными принадлежностями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. </w:t>
      </w:r>
      <w:r>
        <w:rPr>
          <w:rFonts w:ascii="Courier New" w:hAnsi="Courier New" w:cs="Courier New"/>
          <w:sz w:val="20"/>
          <w:szCs w:val="20"/>
          <w:lang w:eastAsia="bg-BG"/>
        </w:rPr>
        <w:t>Располагают ванной и туалетом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, </w:t>
      </w:r>
      <w:r>
        <w:rPr>
          <w:rFonts w:ascii="Courier New" w:hAnsi="Courier New" w:cs="Courier New"/>
          <w:sz w:val="20"/>
          <w:szCs w:val="20"/>
          <w:lang w:eastAsia="bg-BG"/>
        </w:rPr>
        <w:t>а также и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3 балконами с видом на окружающий парк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. Уникал</w:t>
      </w:r>
      <w:r>
        <w:rPr>
          <w:rFonts w:ascii="Courier New" w:hAnsi="Courier New" w:cs="Courier New"/>
          <w:sz w:val="20"/>
          <w:szCs w:val="20"/>
          <w:lang w:eastAsia="bg-BG"/>
        </w:rPr>
        <w:t>ь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но</w:t>
      </w:r>
      <w:r>
        <w:rPr>
          <w:rFonts w:ascii="Courier New" w:hAnsi="Courier New" w:cs="Courier New"/>
          <w:sz w:val="20"/>
          <w:szCs w:val="20"/>
          <w:lang w:eastAsia="bg-BG"/>
        </w:rPr>
        <w:t>е со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четание </w:t>
      </w:r>
      <w:r>
        <w:rPr>
          <w:rFonts w:ascii="Courier New" w:hAnsi="Courier New" w:cs="Courier New"/>
          <w:sz w:val="20"/>
          <w:szCs w:val="20"/>
          <w:lang w:eastAsia="bg-BG"/>
        </w:rPr>
        <w:t>современного дизайна и духа природы.</w:t>
      </w:r>
    </w:p>
    <w:p w:rsidR="00BE7BA2" w:rsidRDefault="00BE7BA2" w:rsidP="004559F3">
      <w:pPr>
        <w:pStyle w:val="ListParagraph"/>
        <w:shd w:val="clear" w:color="auto" w:fill="FFFFFF"/>
        <w:ind w:left="0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Default="00BE7BA2" w:rsidP="004559F3">
      <w:pPr>
        <w:pStyle w:val="ListParagraph"/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Default="00BE7BA2" w:rsidP="004559F3">
      <w:pPr>
        <w:pStyle w:val="ListParagraph"/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Default="00BE7BA2" w:rsidP="004559F3">
      <w:pPr>
        <w:pStyle w:val="ListParagraph"/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4559F3">
      <w:pPr>
        <w:pStyle w:val="ListParagraph"/>
        <w:shd w:val="clear" w:color="auto" w:fill="FFFFFF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szCs w:val="24"/>
          <w:lang w:eastAsia="bg-BG"/>
        </w:rPr>
      </w:pPr>
    </w:p>
    <w:p w:rsidR="00BE7BA2" w:rsidRPr="00764051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color w:val="auto"/>
          <w:lang w:val="bg-BG"/>
        </w:rPr>
      </w:pPr>
    </w:p>
    <w:p w:rsidR="00BE7BA2" w:rsidRPr="00764051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bCs/>
          <w:color w:val="auto"/>
          <w:lang w:val="ru-RU"/>
        </w:rPr>
      </w:pPr>
      <w:hyperlink r:id="rId34" w:anchor="hotel-kaliakra-info" w:history="1">
        <w:r>
          <w:rPr>
            <w:rStyle w:val="Strong"/>
            <w:rFonts w:ascii="Courier New" w:hAnsi="Courier New" w:cs="Courier New"/>
            <w:b w:val="0"/>
            <w:bCs/>
            <w:color w:val="auto"/>
            <w:lang w:val="bg-BG"/>
          </w:rPr>
          <w:t>Пля</w:t>
        </w:r>
        <w:r w:rsidRPr="00764051">
          <w:rPr>
            <w:rStyle w:val="Strong"/>
            <w:rFonts w:ascii="Courier New" w:hAnsi="Courier New" w:cs="Courier New"/>
            <w:b w:val="0"/>
            <w:bCs/>
            <w:color w:val="auto"/>
            <w:lang w:val="bg-BG"/>
          </w:rPr>
          <w:t>ж и Бас</w:t>
        </w:r>
        <w:r>
          <w:rPr>
            <w:rStyle w:val="Strong"/>
            <w:rFonts w:ascii="Courier New" w:hAnsi="Courier New" w:cs="Courier New"/>
            <w:b w:val="0"/>
            <w:bCs/>
            <w:color w:val="auto"/>
            <w:lang w:val="bg-BG"/>
          </w:rPr>
          <w:t>с</w:t>
        </w:r>
        <w:r w:rsidRPr="00764051">
          <w:rPr>
            <w:rStyle w:val="Strong"/>
            <w:rFonts w:ascii="Courier New" w:hAnsi="Courier New" w:cs="Courier New"/>
            <w:b w:val="0"/>
            <w:bCs/>
            <w:color w:val="auto"/>
            <w:lang w:val="bg-BG"/>
          </w:rPr>
          <w:t>ейн</w:t>
        </w:r>
      </w:hyperlink>
      <w:r w:rsidRPr="00764051">
        <w:rPr>
          <w:rStyle w:val="Strong"/>
          <w:rFonts w:ascii="Courier New" w:hAnsi="Courier New" w:cs="Courier New"/>
          <w:b w:val="0"/>
          <w:color w:val="auto"/>
          <w:lang w:val="ru-RU"/>
        </w:rPr>
        <w:t xml:space="preserve"> :</w:t>
      </w:r>
    </w:p>
    <w:p w:rsidR="00BE7BA2" w:rsidRPr="007B32E5" w:rsidRDefault="00BE7BA2" w:rsidP="00B31BAB">
      <w:pPr>
        <w:jc w:val="both"/>
        <w:rPr>
          <w:rFonts w:ascii="Courier New" w:hAnsi="Courier New" w:cs="Courier New"/>
          <w:bCs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</w:rPr>
        <w:t>3-х километровая пля</w:t>
      </w:r>
      <w:r w:rsidRPr="005B432B">
        <w:rPr>
          <w:rFonts w:ascii="Courier New" w:hAnsi="Courier New" w:cs="Courier New"/>
          <w:bCs/>
          <w:sz w:val="20"/>
          <w:szCs w:val="20"/>
        </w:rPr>
        <w:t>жна</w:t>
      </w:r>
      <w:r>
        <w:rPr>
          <w:rFonts w:ascii="Courier New" w:hAnsi="Courier New" w:cs="Courier New"/>
          <w:bCs/>
          <w:sz w:val="20"/>
          <w:szCs w:val="20"/>
        </w:rPr>
        <w:t>я полоса Албены является постоянным обладателем экологического приза Голубой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Флаг</w:t>
      </w:r>
      <w:r>
        <w:rPr>
          <w:rFonts w:ascii="Courier New" w:hAnsi="Courier New" w:cs="Courier New"/>
          <w:bCs/>
          <w:sz w:val="20"/>
          <w:szCs w:val="20"/>
        </w:rPr>
        <w:t>. Этот приз является признанием как за чистоту прибрежных вод и берегов, так же и за политику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безопасно</w:t>
      </w:r>
      <w:r>
        <w:rPr>
          <w:rFonts w:ascii="Courier New" w:hAnsi="Courier New" w:cs="Courier New"/>
          <w:bCs/>
          <w:sz w:val="20"/>
          <w:szCs w:val="20"/>
        </w:rPr>
        <w:t>го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и устойчиво</w:t>
      </w:r>
      <w:r>
        <w:rPr>
          <w:rFonts w:ascii="Courier New" w:hAnsi="Courier New" w:cs="Courier New"/>
          <w:bCs/>
          <w:sz w:val="20"/>
          <w:szCs w:val="20"/>
        </w:rPr>
        <w:t>го развития.</w:t>
      </w:r>
    </w:p>
    <w:p w:rsidR="00BE7BA2" w:rsidRPr="006E665B" w:rsidRDefault="00BE7BA2" w:rsidP="00B31BAB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Пляж для гостей отеля находится перед рестораном „Рай”, где гостям предоставляются один зонт и два лежака.</w:t>
      </w:r>
      <w:r w:rsidRPr="002056B6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Матрассы предлагаются за дополнительную плату</w:t>
      </w:r>
      <w:r w:rsidRPr="002056B6">
        <w:rPr>
          <w:rFonts w:ascii="Courier New" w:hAnsi="Courier New" w:cs="Courier New"/>
          <w:sz w:val="20"/>
          <w:szCs w:val="20"/>
        </w:rPr>
        <w:t>.</w:t>
      </w:r>
      <w:r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Рабочее время водно-спасательной службы с 08:00 до 18:00ч., после чего</w:t>
      </w:r>
      <w:r w:rsidRPr="006E665B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пляж не охраняется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Убедительная просьба – соблюдать указания водно-спасательной службы и флаговую сигнализацию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</w:p>
    <w:p w:rsidR="00BE7BA2" w:rsidRDefault="00BE7BA2" w:rsidP="00B31BAB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Бассейны - </w:t>
      </w:r>
      <w:r>
        <w:rPr>
          <w:rFonts w:ascii="Courier New" w:hAnsi="Courier New" w:cs="Courier New"/>
          <w:bCs/>
          <w:sz w:val="20"/>
          <w:szCs w:val="20"/>
          <w:lang w:eastAsia="bg-BG"/>
        </w:rPr>
        <w:t>один зонт и два лежака, на номер</w:t>
      </w:r>
      <w:r w:rsidRPr="002056B6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 xml:space="preserve"> на бассейнах предлагаются  бесплатно</w:t>
      </w:r>
      <w:r w:rsidRPr="002056B6">
        <w:rPr>
          <w:rFonts w:ascii="Courier New" w:hAnsi="Courier New" w:cs="Courier New"/>
          <w:sz w:val="20"/>
          <w:szCs w:val="20"/>
        </w:rPr>
        <w:t xml:space="preserve">. </w:t>
      </w:r>
      <w:r>
        <w:rPr>
          <w:rFonts w:ascii="Courier New" w:hAnsi="Courier New" w:cs="Courier New"/>
          <w:sz w:val="20"/>
          <w:szCs w:val="20"/>
        </w:rPr>
        <w:t>Матрассы предлагаются за дополнительную плату</w:t>
      </w:r>
      <w:r w:rsidRPr="002056B6">
        <w:rPr>
          <w:rFonts w:ascii="Courier New" w:hAnsi="Courier New" w:cs="Courier New"/>
          <w:sz w:val="20"/>
          <w:szCs w:val="20"/>
        </w:rPr>
        <w:t>.</w:t>
      </w:r>
      <w:r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Рабочее время</w:t>
      </w:r>
      <w:r w:rsidRPr="006E665B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сейна с 08:30 до 18:</w:t>
      </w:r>
      <w:r w:rsidRPr="006E665B">
        <w:rPr>
          <w:rFonts w:ascii="Courier New CYR" w:hAnsi="Courier New CYR" w:cs="Courier New CYR"/>
          <w:sz w:val="20"/>
          <w:szCs w:val="20"/>
        </w:rPr>
        <w:t>00</w:t>
      </w:r>
      <w:r>
        <w:rPr>
          <w:rFonts w:ascii="Courier New CYR" w:hAnsi="Courier New CYR" w:cs="Courier New CYR"/>
          <w:sz w:val="20"/>
          <w:szCs w:val="20"/>
        </w:rPr>
        <w:t>ч., а в периоде</w:t>
      </w:r>
      <w:r w:rsidRPr="006E665B">
        <w:rPr>
          <w:rFonts w:ascii="Courier New CYR" w:hAnsi="Courier New CYR" w:cs="Courier New CYR"/>
          <w:sz w:val="20"/>
          <w:szCs w:val="20"/>
        </w:rPr>
        <w:t xml:space="preserve"> 01.07-31.08</w:t>
      </w:r>
      <w:r>
        <w:rPr>
          <w:rFonts w:ascii="Courier New CYR" w:hAnsi="Courier New CYR" w:cs="Courier New CYR"/>
          <w:sz w:val="20"/>
          <w:szCs w:val="20"/>
        </w:rPr>
        <w:t>. - с 08:30 до 19:00ч. Вне этих часов, бассейн не охраняется, и поэтому убедительная просьба – не пользоваться бассейнами вне рабочего времени</w:t>
      </w:r>
      <w:r w:rsidRPr="006E665B">
        <w:rPr>
          <w:rFonts w:ascii="Courier New CYR" w:hAnsi="Courier New CYR" w:cs="Courier New CYR"/>
          <w:sz w:val="20"/>
          <w:szCs w:val="20"/>
        </w:rPr>
        <w:t>.</w:t>
      </w:r>
    </w:p>
    <w:p w:rsidR="00BE7BA2" w:rsidRPr="002056B6" w:rsidRDefault="00BE7BA2" w:rsidP="00B31BAB">
      <w:pPr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Аква</w:t>
      </w:r>
      <w:r w:rsidRPr="002056B6">
        <w:rPr>
          <w:rFonts w:ascii="Courier New" w:hAnsi="Courier New" w:cs="Courier New"/>
          <w:sz w:val="20"/>
          <w:szCs w:val="20"/>
        </w:rPr>
        <w:t>парк Аквамания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Pr="002056B6">
        <w:rPr>
          <w:rFonts w:ascii="Courier New" w:hAnsi="Courier New" w:cs="Courier New"/>
          <w:sz w:val="20"/>
          <w:szCs w:val="20"/>
        </w:rPr>
        <w:t xml:space="preserve">– </w:t>
      </w:r>
      <w:r>
        <w:rPr>
          <w:rFonts w:ascii="Courier New" w:hAnsi="Courier New" w:cs="Courier New"/>
          <w:sz w:val="20"/>
          <w:szCs w:val="20"/>
        </w:rPr>
        <w:t xml:space="preserve">гости </w:t>
      </w:r>
      <w:r w:rsidRPr="002056B6">
        <w:rPr>
          <w:rFonts w:ascii="Courier New" w:hAnsi="Courier New" w:cs="Courier New"/>
          <w:sz w:val="20"/>
          <w:szCs w:val="20"/>
        </w:rPr>
        <w:t>отел</w:t>
      </w:r>
      <w:r>
        <w:rPr>
          <w:rFonts w:ascii="Courier New" w:hAnsi="Courier New" w:cs="Courier New"/>
          <w:sz w:val="20"/>
          <w:szCs w:val="20"/>
        </w:rPr>
        <w:t>я</w:t>
      </w:r>
      <w:r w:rsidRPr="002056B6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получают</w:t>
      </w:r>
      <w:r w:rsidRPr="002056B6">
        <w:rPr>
          <w:rFonts w:ascii="Courier New" w:hAnsi="Courier New" w:cs="Courier New"/>
          <w:sz w:val="20"/>
          <w:szCs w:val="20"/>
        </w:rPr>
        <w:t xml:space="preserve"> б</w:t>
      </w:r>
      <w:r>
        <w:rPr>
          <w:rFonts w:ascii="Courier New" w:hAnsi="Courier New" w:cs="Courier New"/>
          <w:sz w:val="20"/>
          <w:szCs w:val="20"/>
        </w:rPr>
        <w:t>есплатный вход в</w:t>
      </w:r>
      <w:r w:rsidRPr="002056B6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аквапарк и пользование всеми сооружениями и горками, а также</w:t>
      </w:r>
      <w:r w:rsidRPr="002056B6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зонтами и лежаками /в зависимости от наличностей/. Рабочее время аквапарка с</w:t>
      </w:r>
      <w:r w:rsidRPr="002056B6">
        <w:rPr>
          <w:rFonts w:ascii="Courier New" w:hAnsi="Courier New" w:cs="Courier New"/>
          <w:sz w:val="20"/>
          <w:szCs w:val="20"/>
        </w:rPr>
        <w:t xml:space="preserve"> 10.00 до 18.0</w:t>
      </w:r>
      <w:r>
        <w:rPr>
          <w:rFonts w:ascii="Courier New" w:hAnsi="Courier New" w:cs="Courier New"/>
          <w:sz w:val="20"/>
          <w:szCs w:val="20"/>
        </w:rPr>
        <w:t>0 ч. в периоде с 01.06.2015 п</w:t>
      </w:r>
      <w:r w:rsidRPr="002056B6">
        <w:rPr>
          <w:rFonts w:ascii="Courier New" w:hAnsi="Courier New" w:cs="Courier New"/>
          <w:sz w:val="20"/>
          <w:szCs w:val="20"/>
        </w:rPr>
        <w:t xml:space="preserve">о 15.09.2015. </w:t>
      </w:r>
      <w:r>
        <w:rPr>
          <w:rFonts w:ascii="Courier New" w:hAnsi="Courier New" w:cs="Courier New"/>
          <w:sz w:val="20"/>
          <w:szCs w:val="20"/>
        </w:rPr>
        <w:t>Просьба соблюдать правила пользованием аквапарка.</w:t>
      </w: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color w:val="auto"/>
          <w:lang w:val="bg-BG"/>
        </w:rPr>
      </w:pPr>
    </w:p>
    <w:p w:rsidR="00BE7BA2" w:rsidRPr="00764051" w:rsidRDefault="00BE7BA2" w:rsidP="00A9290C">
      <w:pPr>
        <w:pStyle w:val="Subtitle"/>
        <w:rPr>
          <w:rStyle w:val="Strong"/>
          <w:rFonts w:ascii="Courier New" w:hAnsi="Courier New" w:cs="Courier New"/>
          <w:b w:val="0"/>
          <w:lang w:val="ru-RU"/>
        </w:rPr>
      </w:pPr>
      <w:hyperlink r:id="rId35" w:anchor="hotel-kaliakra-info" w:history="1">
        <w:r w:rsidRPr="00764051">
          <w:rPr>
            <w:rStyle w:val="Strong"/>
            <w:rFonts w:ascii="Courier New" w:hAnsi="Courier New" w:cs="Courier New"/>
            <w:b w:val="0"/>
          </w:rPr>
          <w:t>All</w:t>
        </w:r>
        <w:r w:rsidRPr="00764051">
          <w:rPr>
            <w:rStyle w:val="Strong"/>
            <w:rFonts w:ascii="Courier New" w:hAnsi="Courier New" w:cs="Courier New"/>
            <w:b w:val="0"/>
            <w:lang w:val="ru-RU"/>
          </w:rPr>
          <w:t xml:space="preserve"> </w:t>
        </w:r>
        <w:r w:rsidRPr="00764051">
          <w:rPr>
            <w:rStyle w:val="Strong"/>
            <w:rFonts w:ascii="Courier New" w:hAnsi="Courier New" w:cs="Courier New"/>
            <w:b w:val="0"/>
          </w:rPr>
          <w:t>Inclusive</w:t>
        </w:r>
        <w:r w:rsidRPr="00764051">
          <w:rPr>
            <w:rStyle w:val="Strong"/>
            <w:rFonts w:ascii="Courier New" w:hAnsi="Courier New" w:cs="Courier New"/>
            <w:b w:val="0"/>
            <w:lang w:val="ru-RU"/>
          </w:rPr>
          <w:t xml:space="preserve"> </w:t>
        </w:r>
        <w:r w:rsidRPr="00764051">
          <w:rPr>
            <w:rStyle w:val="Strong"/>
            <w:rFonts w:ascii="Courier New" w:hAnsi="Courier New" w:cs="Courier New"/>
            <w:b w:val="0"/>
          </w:rPr>
          <w:t>Plus</w:t>
        </w:r>
        <w:r w:rsidRPr="00764051">
          <w:rPr>
            <w:rStyle w:val="Strong"/>
            <w:rFonts w:ascii="Courier New" w:hAnsi="Courier New" w:cs="Courier New"/>
            <w:b w:val="0"/>
            <w:lang w:val="bg-BG"/>
          </w:rPr>
          <w:t xml:space="preserve"> програм</w:t>
        </w:r>
        <w:r>
          <w:rPr>
            <w:rStyle w:val="Strong"/>
            <w:rFonts w:ascii="Courier New" w:hAnsi="Courier New" w:cs="Courier New"/>
            <w:b w:val="0"/>
            <w:lang w:val="bg-BG"/>
          </w:rPr>
          <w:t>м</w:t>
        </w:r>
        <w:r w:rsidRPr="00764051">
          <w:rPr>
            <w:rStyle w:val="Strong"/>
            <w:rFonts w:ascii="Courier New" w:hAnsi="Courier New" w:cs="Courier New"/>
            <w:b w:val="0"/>
            <w:lang w:val="bg-BG"/>
          </w:rPr>
          <w:t>а</w:t>
        </w:r>
      </w:hyperlink>
      <w:r w:rsidRPr="00764051">
        <w:rPr>
          <w:rStyle w:val="Strong"/>
          <w:rFonts w:ascii="Courier New" w:hAnsi="Courier New" w:cs="Courier New"/>
          <w:b w:val="0"/>
          <w:bCs/>
          <w:lang w:val="ru-RU"/>
        </w:rPr>
        <w:t xml:space="preserve"> (07:30 – 23:00):</w:t>
      </w:r>
    </w:p>
    <w:p w:rsidR="00BE7BA2" w:rsidRPr="00764051" w:rsidRDefault="00BE7BA2" w:rsidP="00A9290C">
      <w:pPr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Ресторан</w:t>
      </w:r>
      <w:r w:rsidRPr="00764051">
        <w:rPr>
          <w:rFonts w:ascii="Courier New" w:hAnsi="Courier New" w:cs="Courier New"/>
          <w:bCs/>
          <w:sz w:val="20"/>
          <w:szCs w:val="20"/>
          <w:lang w:eastAsia="bg-BG"/>
        </w:rPr>
        <w:t xml:space="preserve"> Ралица Супериор Акваклуб: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 </w:t>
      </w:r>
    </w:p>
    <w:p w:rsidR="00BE7BA2" w:rsidRPr="00764051" w:rsidRDefault="00BE7BA2" w:rsidP="00A9290C">
      <w:pPr>
        <w:pStyle w:val="ListParagraph"/>
        <w:numPr>
          <w:ilvl w:val="0"/>
          <w:numId w:val="5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Завтрак   07:30 – 10: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764051" w:rsidRDefault="00BE7BA2" w:rsidP="00A9290C">
      <w:pPr>
        <w:pStyle w:val="ListParagraph"/>
        <w:numPr>
          <w:ilvl w:val="0"/>
          <w:numId w:val="5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Обед      12:30 – 14: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>30</w:t>
      </w:r>
    </w:p>
    <w:p w:rsidR="00BE7BA2" w:rsidRPr="00764051" w:rsidRDefault="00BE7BA2" w:rsidP="00A9290C">
      <w:pPr>
        <w:pStyle w:val="ListParagraph"/>
        <w:numPr>
          <w:ilvl w:val="0"/>
          <w:numId w:val="5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Ужин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    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 18:</w:t>
      </w:r>
      <w:r w:rsidRPr="00764051">
        <w:rPr>
          <w:rFonts w:ascii="Courier New" w:hAnsi="Courier New" w:cs="Courier New"/>
          <w:sz w:val="20"/>
          <w:szCs w:val="20"/>
          <w:lang w:val="en-US" w:eastAsia="bg-BG"/>
        </w:rPr>
        <w:t>3</w:t>
      </w:r>
      <w:r>
        <w:rPr>
          <w:rFonts w:ascii="Courier New" w:hAnsi="Courier New" w:cs="Courier New"/>
          <w:sz w:val="20"/>
          <w:szCs w:val="20"/>
          <w:lang w:eastAsia="bg-BG"/>
        </w:rPr>
        <w:t>0 – 21:</w:t>
      </w:r>
      <w:r w:rsidRPr="00764051">
        <w:rPr>
          <w:rFonts w:ascii="Courier New" w:hAnsi="Courier New" w:cs="Courier New"/>
          <w:sz w:val="20"/>
          <w:szCs w:val="20"/>
          <w:lang w:eastAsia="bg-BG"/>
        </w:rPr>
        <w:t xml:space="preserve">30   </w:t>
      </w:r>
    </w:p>
    <w:p w:rsidR="00BE7BA2" w:rsidRPr="002056B6" w:rsidRDefault="00BE7BA2" w:rsidP="00B31BAB">
      <w:pPr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Для детей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 - специал</w:t>
      </w:r>
      <w:r>
        <w:rPr>
          <w:rFonts w:ascii="Courier New" w:hAnsi="Courier New" w:cs="Courier New"/>
          <w:sz w:val="20"/>
          <w:szCs w:val="20"/>
          <w:lang w:eastAsia="bg-BG"/>
        </w:rPr>
        <w:t>ь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но</w:t>
      </w:r>
      <w:r>
        <w:rPr>
          <w:rFonts w:ascii="Courier New" w:hAnsi="Courier New" w:cs="Courier New"/>
          <w:sz w:val="20"/>
          <w:szCs w:val="20"/>
          <w:lang w:eastAsia="bg-BG"/>
        </w:rPr>
        <w:t>е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детско</w:t>
      </w:r>
      <w:r>
        <w:rPr>
          <w:rFonts w:ascii="Courier New" w:hAnsi="Courier New" w:cs="Courier New"/>
          <w:sz w:val="20"/>
          <w:szCs w:val="20"/>
          <w:lang w:eastAsia="bg-BG"/>
        </w:rPr>
        <w:t>е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меню</w:t>
      </w:r>
    </w:p>
    <w:p w:rsidR="00BE7BA2" w:rsidRPr="000F3EE8" w:rsidRDefault="00BE7BA2" w:rsidP="00B31BAB">
      <w:pPr>
        <w:rPr>
          <w:rFonts w:ascii="Courier New CYR" w:hAnsi="Courier New CYR" w:cs="Courier New CYR"/>
          <w:sz w:val="20"/>
          <w:szCs w:val="20"/>
          <w:lang w:val="ru-RU" w:eastAsia="bg-BG"/>
        </w:rPr>
      </w:pPr>
      <w:r>
        <w:rPr>
          <w:rFonts w:ascii="Courier New" w:hAnsi="Courier New" w:cs="Courier New"/>
          <w:bCs/>
          <w:sz w:val="20"/>
          <w:szCs w:val="20"/>
          <w:lang w:eastAsia="bg-BG"/>
        </w:rPr>
        <w:t>Тематические вечера</w:t>
      </w:r>
      <w:r w:rsidRPr="002056B6">
        <w:rPr>
          <w:rFonts w:ascii="Courier New" w:hAnsi="Courier New" w:cs="Courier New"/>
          <w:bCs/>
          <w:sz w:val="20"/>
          <w:szCs w:val="20"/>
          <w:lang w:eastAsia="bg-BG"/>
        </w:rPr>
        <w:t>:</w:t>
      </w:r>
      <w:r>
        <w:rPr>
          <w:rFonts w:ascii="Courier New" w:hAnsi="Courier New" w:cs="Courier New"/>
          <w:sz w:val="20"/>
          <w:szCs w:val="20"/>
          <w:lang w:eastAsia="bg-BG"/>
        </w:rPr>
        <w:t> Болгарский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Национал</w:t>
      </w:r>
      <w:r>
        <w:rPr>
          <w:rFonts w:ascii="Courier New" w:hAnsi="Courier New" w:cs="Courier New"/>
          <w:sz w:val="20"/>
          <w:szCs w:val="20"/>
          <w:lang w:eastAsia="bg-BG"/>
        </w:rPr>
        <w:t>ьный, Морской, Итальянский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, „</w:t>
      </w:r>
      <w:r>
        <w:rPr>
          <w:rFonts w:ascii="Courier New" w:hAnsi="Courier New" w:cs="Courier New"/>
          <w:sz w:val="20"/>
          <w:szCs w:val="20"/>
          <w:lang w:eastAsia="bg-BG"/>
        </w:rPr>
        <w:t>Мир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Примасол</w:t>
      </w:r>
      <w:r>
        <w:rPr>
          <w:rFonts w:ascii="Courier New" w:hAnsi="Courier New" w:cs="Courier New"/>
          <w:sz w:val="20"/>
          <w:szCs w:val="20"/>
          <w:lang w:eastAsia="bg-BG"/>
        </w:rPr>
        <w:t>а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”,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специал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ьные сыры, изысканные колбасы, копченные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и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маринованные рыбные деликатесы, целые кулинарные экспонаты (мясо и рыба).</w:t>
      </w:r>
    </w:p>
    <w:p w:rsidR="00BE7BA2" w:rsidRPr="002D0B28" w:rsidRDefault="00BE7BA2" w:rsidP="00B31BAB">
      <w:pPr>
        <w:rPr>
          <w:rFonts w:ascii="Courier New" w:hAnsi="Courier New" w:cs="Courier New"/>
          <w:sz w:val="20"/>
          <w:szCs w:val="20"/>
          <w:lang w:val="ru-RU" w:eastAsia="bg-BG"/>
        </w:rPr>
      </w:pPr>
    </w:p>
    <w:p w:rsidR="00BE7BA2" w:rsidRPr="002056B6" w:rsidRDefault="00BE7BA2" w:rsidP="00B31BAB">
      <w:pPr>
        <w:rPr>
          <w:rFonts w:ascii="Courier New" w:hAnsi="Courier New" w:cs="Courier New"/>
          <w:sz w:val="20"/>
          <w:szCs w:val="20"/>
          <w:lang w:eastAsia="bg-BG"/>
        </w:rPr>
      </w:pPr>
      <w:r w:rsidRPr="002056B6">
        <w:rPr>
          <w:rFonts w:ascii="Courier New" w:hAnsi="Courier New" w:cs="Courier New"/>
          <w:sz w:val="20"/>
          <w:szCs w:val="20"/>
          <w:lang w:eastAsia="bg-BG"/>
        </w:rPr>
        <w:t>П</w:t>
      </w:r>
      <w:r>
        <w:rPr>
          <w:rFonts w:ascii="Courier New" w:hAnsi="Courier New" w:cs="Courier New"/>
          <w:sz w:val="20"/>
          <w:szCs w:val="20"/>
          <w:lang w:eastAsia="bg-BG"/>
        </w:rPr>
        <w:t>ляжный ресторан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Рай:</w:t>
      </w:r>
    </w:p>
    <w:p w:rsidR="00BE7BA2" w:rsidRPr="002056B6" w:rsidRDefault="00BE7BA2" w:rsidP="00B31BAB">
      <w:pPr>
        <w:numPr>
          <w:ilvl w:val="0"/>
          <w:numId w:val="7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Обед       12:30 – 14: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30</w:t>
      </w:r>
    </w:p>
    <w:p w:rsidR="00BE7BA2" w:rsidRPr="002056B6" w:rsidRDefault="00BE7BA2" w:rsidP="00B31BAB">
      <w:pPr>
        <w:numPr>
          <w:ilvl w:val="0"/>
          <w:numId w:val="7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Снэ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к меню  </w:t>
      </w:r>
      <w:r>
        <w:rPr>
          <w:rFonts w:ascii="Courier New" w:hAnsi="Courier New" w:cs="Courier New"/>
          <w:sz w:val="20"/>
          <w:szCs w:val="20"/>
          <w:lang w:eastAsia="bg-BG"/>
        </w:rPr>
        <w:t>11:00 – 16: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/сладолед, пица, кофе, безалког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ол</w:t>
      </w:r>
      <w:r>
        <w:rPr>
          <w:rFonts w:ascii="Courier New" w:hAnsi="Courier New" w:cs="Courier New"/>
          <w:sz w:val="20"/>
          <w:szCs w:val="20"/>
          <w:lang w:eastAsia="bg-BG"/>
        </w:rPr>
        <w:t>ьные напитки и пиво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/</w:t>
      </w:r>
    </w:p>
    <w:p w:rsidR="00BE7BA2" w:rsidRPr="002056B6" w:rsidRDefault="00BE7BA2" w:rsidP="00B31BAB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2056B6">
        <w:rPr>
          <w:rFonts w:ascii="Courier New" w:hAnsi="Courier New" w:cs="Courier New"/>
          <w:sz w:val="20"/>
          <w:szCs w:val="20"/>
          <w:lang w:eastAsia="bg-BG"/>
        </w:rPr>
        <w:t>С</w:t>
      </w:r>
      <w:r>
        <w:rPr>
          <w:rFonts w:ascii="Courier New" w:hAnsi="Courier New" w:cs="Courier New"/>
          <w:sz w:val="20"/>
          <w:szCs w:val="20"/>
          <w:lang w:eastAsia="bg-BG"/>
        </w:rPr>
        <w:t>нэ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к бар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у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бас</w:t>
      </w:r>
      <w:r>
        <w:rPr>
          <w:rFonts w:ascii="Courier New" w:hAnsi="Courier New" w:cs="Courier New"/>
          <w:sz w:val="20"/>
          <w:szCs w:val="20"/>
          <w:lang w:eastAsia="bg-BG"/>
        </w:rPr>
        <w:t>с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ейна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(10: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  <w:r w:rsidRPr="002056B6">
        <w:rPr>
          <w:rFonts w:ascii="Courier New" w:hAnsi="Courier New" w:cs="Courier New"/>
          <w:sz w:val="20"/>
          <w:szCs w:val="20"/>
          <w:lang w:val="ru-RU"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–</w:t>
      </w:r>
      <w:r w:rsidRPr="002056B6">
        <w:rPr>
          <w:rFonts w:ascii="Courier New" w:hAnsi="Courier New" w:cs="Courier New"/>
          <w:sz w:val="20"/>
          <w:szCs w:val="20"/>
          <w:lang w:val="ru-RU"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00)</w:t>
      </w:r>
    </w:p>
    <w:p w:rsidR="00BE7BA2" w:rsidRPr="002056B6" w:rsidRDefault="00BE7BA2" w:rsidP="00B31BAB">
      <w:pPr>
        <w:numPr>
          <w:ilvl w:val="0"/>
          <w:numId w:val="8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Напитки   10:00 – 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numPr>
          <w:ilvl w:val="0"/>
          <w:numId w:val="8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Сладолед  11:00 – 21: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numPr>
          <w:ilvl w:val="0"/>
          <w:numId w:val="8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Снэ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к меню 11</w:t>
      </w:r>
      <w:r>
        <w:rPr>
          <w:rFonts w:ascii="Courier New" w:hAnsi="Courier New" w:cs="Courier New"/>
          <w:sz w:val="20"/>
          <w:szCs w:val="20"/>
          <w:lang w:eastAsia="bg-BG"/>
        </w:rPr>
        <w:t>:00 – 16: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/холодные и горячие закуски, пица, фрукты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/</w:t>
      </w:r>
    </w:p>
    <w:p w:rsidR="00BE7BA2" w:rsidRPr="002056B6" w:rsidRDefault="00BE7BA2" w:rsidP="00B31BAB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2056B6">
        <w:rPr>
          <w:rFonts w:ascii="Courier New" w:hAnsi="Courier New" w:cs="Courier New"/>
          <w:sz w:val="20"/>
          <w:szCs w:val="20"/>
          <w:lang w:eastAsia="bg-BG"/>
        </w:rPr>
        <w:t>А</w:t>
      </w:r>
      <w:r>
        <w:rPr>
          <w:rFonts w:ascii="Courier New" w:hAnsi="Courier New" w:cs="Courier New"/>
          <w:sz w:val="20"/>
          <w:szCs w:val="20"/>
          <w:lang w:eastAsia="bg-BG"/>
        </w:rPr>
        <w:t>-ля-карт рестораны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:</w:t>
      </w:r>
    </w:p>
    <w:p w:rsidR="00BE7BA2" w:rsidRPr="002056B6" w:rsidRDefault="00BE7BA2" w:rsidP="00B31BAB">
      <w:pPr>
        <w:numPr>
          <w:ilvl w:val="0"/>
          <w:numId w:val="9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А-ля-карт ресторан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Ралица Супериор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(гурмэ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): </w:t>
      </w:r>
      <w:r>
        <w:rPr>
          <w:rFonts w:ascii="Courier New" w:hAnsi="Courier New" w:cs="Courier New"/>
          <w:sz w:val="20"/>
          <w:szCs w:val="20"/>
          <w:lang w:eastAsia="bg-BG"/>
        </w:rPr>
        <w:t>19:00 – 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numPr>
          <w:ilvl w:val="0"/>
          <w:numId w:val="9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2056B6">
        <w:rPr>
          <w:rFonts w:ascii="Courier New" w:hAnsi="Courier New" w:cs="Courier New"/>
          <w:sz w:val="20"/>
          <w:szCs w:val="20"/>
          <w:lang w:eastAsia="bg-BG"/>
        </w:rPr>
        <w:t>Механа Ралица</w:t>
      </w:r>
      <w:r>
        <w:rPr>
          <w:rFonts w:ascii="Courier New" w:hAnsi="Courier New" w:cs="Courier New"/>
          <w:sz w:val="20"/>
          <w:szCs w:val="20"/>
          <w:lang w:eastAsia="bg-BG"/>
        </w:rPr>
        <w:t>(традиционная балканская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): </w:t>
      </w:r>
      <w:r>
        <w:rPr>
          <w:rFonts w:ascii="Courier New" w:hAnsi="Courier New" w:cs="Courier New"/>
          <w:sz w:val="20"/>
          <w:szCs w:val="20"/>
          <w:lang w:eastAsia="bg-BG"/>
        </w:rPr>
        <w:t>19:00 – 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Гостям отеля предоставляется возможность посетить однократно во время отдыха все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а-ля-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карт </w:t>
      </w:r>
      <w:r>
        <w:rPr>
          <w:rFonts w:ascii="Courier New" w:hAnsi="Courier New" w:cs="Courier New"/>
          <w:sz w:val="20"/>
          <w:szCs w:val="20"/>
          <w:lang w:eastAsia="bg-BG"/>
        </w:rPr>
        <w:t>рестораны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в комплекс</w:t>
      </w:r>
      <w:r>
        <w:rPr>
          <w:rFonts w:ascii="Courier New" w:hAnsi="Courier New" w:cs="Courier New"/>
          <w:sz w:val="20"/>
          <w:szCs w:val="20"/>
          <w:lang w:eastAsia="bg-BG"/>
        </w:rPr>
        <w:t>е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Ралица</w:t>
      </w:r>
      <w:r>
        <w:rPr>
          <w:rFonts w:ascii="Courier New" w:hAnsi="Courier New" w:cs="Courier New"/>
          <w:sz w:val="20"/>
          <w:szCs w:val="20"/>
          <w:lang w:eastAsia="bg-BG"/>
        </w:rPr>
        <w:t>.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</w:t>
      </w:r>
      <w:r>
        <w:rPr>
          <w:rFonts w:ascii="Courier New" w:hAnsi="Courier New" w:cs="Courier New"/>
          <w:sz w:val="20"/>
          <w:szCs w:val="20"/>
          <w:lang w:eastAsia="bg-BG"/>
        </w:rPr>
        <w:t>Заказы столиков осуществляется на ресепшн отеля до 15.00ч., предыдущего дня.</w:t>
      </w:r>
    </w:p>
    <w:p w:rsidR="00BE7BA2" w:rsidRPr="002056B6" w:rsidRDefault="00BE7BA2" w:rsidP="00B31BAB">
      <w:pPr>
        <w:pStyle w:val="ListParagraph"/>
        <w:numPr>
          <w:ilvl w:val="0"/>
          <w:numId w:val="6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Лобби бар    10:00 – 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pStyle w:val="ListParagraph"/>
        <w:numPr>
          <w:ilvl w:val="0"/>
          <w:numId w:val="6"/>
        </w:numPr>
        <w:jc w:val="both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Б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ар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у бассейна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     </w:t>
      </w:r>
      <w:r>
        <w:rPr>
          <w:rFonts w:ascii="Courier New" w:hAnsi="Courier New" w:cs="Courier New"/>
          <w:sz w:val="20"/>
          <w:szCs w:val="20"/>
          <w:lang w:eastAsia="bg-BG"/>
        </w:rPr>
        <w:t>10: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 – 18</w:t>
      </w:r>
      <w:r>
        <w:rPr>
          <w:rFonts w:ascii="Courier New" w:hAnsi="Courier New" w:cs="Courier New"/>
          <w:sz w:val="20"/>
          <w:szCs w:val="20"/>
          <w:lang w:eastAsia="bg-BG"/>
        </w:rPr>
        <w:t>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2056B6" w:rsidRDefault="00BE7BA2" w:rsidP="00B31BAB">
      <w:pPr>
        <w:pStyle w:val="ListParagraph"/>
        <w:numPr>
          <w:ilvl w:val="0"/>
          <w:numId w:val="6"/>
        </w:numPr>
        <w:jc w:val="both"/>
        <w:rPr>
          <w:rStyle w:val="Strong"/>
          <w:rFonts w:ascii="Courier New" w:hAnsi="Courier New" w:cs="Courier New"/>
          <w:b w:val="0"/>
          <w:bCs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Лаундж Бар  10:00 – 23: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00</w:t>
      </w:r>
    </w:p>
    <w:p w:rsidR="00BE7BA2" w:rsidRPr="00DD58E1" w:rsidRDefault="00BE7BA2" w:rsidP="00B31BAB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Напитки: Бесплатные бо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лгарски</w:t>
      </w:r>
      <w:r>
        <w:rPr>
          <w:rFonts w:ascii="Courier New CYR" w:hAnsi="Courier New CYR" w:cs="Courier New CYR"/>
          <w:sz w:val="20"/>
          <w:szCs w:val="20"/>
          <w:lang w:eastAsia="bg-BG"/>
        </w:rPr>
        <w:t>е алког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ьные напитки, разливные безалког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ьные напитки, разливные вина, разливное пиво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 минерал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на</w:t>
      </w:r>
      <w:r>
        <w:rPr>
          <w:rFonts w:ascii="Courier New CYR" w:hAnsi="Courier New CYR" w:cs="Courier New CYR"/>
          <w:sz w:val="20"/>
          <w:szCs w:val="20"/>
          <w:lang w:eastAsia="bg-BG"/>
        </w:rPr>
        <w:t>я вода, ко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фе(еспре</w:t>
      </w:r>
      <w:r>
        <w:rPr>
          <w:rFonts w:ascii="Courier New CYR" w:hAnsi="Courier New CYR" w:cs="Courier New CYR"/>
          <w:sz w:val="20"/>
          <w:szCs w:val="20"/>
          <w:lang w:eastAsia="bg-BG"/>
        </w:rPr>
        <w:t>ссо и американо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), капучино,</w:t>
      </w:r>
      <w:r>
        <w:rPr>
          <w:rFonts w:ascii="Courier New CYR" w:hAnsi="Courier New CYR" w:cs="Courier New CYR"/>
          <w:sz w:val="20"/>
          <w:szCs w:val="20"/>
          <w:lang w:eastAsia="bg-BG"/>
        </w:rPr>
        <w:t>чай.</w:t>
      </w:r>
    </w:p>
    <w:p w:rsidR="00BE7BA2" w:rsidRPr="00656FDC" w:rsidRDefault="00BE7BA2" w:rsidP="00B31BAB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Анимация и развлекательная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</w:rPr>
        <w:t xml:space="preserve">ма: 6 дней в неделю - </w:t>
      </w:r>
      <w:r w:rsidRPr="00656FDC">
        <w:rPr>
          <w:rFonts w:ascii="Courier New CYR" w:hAnsi="Courier New CYR" w:cs="Courier New CYR"/>
          <w:sz w:val="20"/>
          <w:szCs w:val="20"/>
        </w:rPr>
        <w:t>спорт</w:t>
      </w:r>
      <w:r>
        <w:rPr>
          <w:rFonts w:ascii="Courier New CYR" w:hAnsi="Courier New CYR" w:cs="Courier New CYR"/>
          <w:sz w:val="20"/>
          <w:szCs w:val="20"/>
        </w:rPr>
        <w:t>ивная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и занимател</w:t>
      </w:r>
      <w:r>
        <w:rPr>
          <w:rFonts w:ascii="Courier New CYR" w:hAnsi="Courier New CYR" w:cs="Courier New CYR"/>
          <w:sz w:val="20"/>
          <w:szCs w:val="20"/>
        </w:rPr>
        <w:t>ь</w:t>
      </w:r>
      <w:r w:rsidRPr="00656FDC">
        <w:rPr>
          <w:rFonts w:ascii="Courier New CYR" w:hAnsi="Courier New CYR" w:cs="Courier New CYR"/>
          <w:sz w:val="20"/>
          <w:szCs w:val="20"/>
        </w:rPr>
        <w:t>на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анимационна</w:t>
      </w:r>
      <w:r>
        <w:rPr>
          <w:rFonts w:ascii="Courier New CYR" w:hAnsi="Courier New CYR" w:cs="Courier New CYR"/>
          <w:sz w:val="20"/>
          <w:szCs w:val="20"/>
        </w:rPr>
        <w:t>я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</w:rPr>
        <w:t>ма для взрослых, вечерние</w:t>
      </w:r>
      <w:r w:rsidRPr="00656FDC">
        <w:rPr>
          <w:rFonts w:ascii="Courier New CYR" w:hAnsi="Courier New CYR" w:cs="Courier New CYR"/>
          <w:sz w:val="20"/>
          <w:szCs w:val="20"/>
        </w:rPr>
        <w:t xml:space="preserve"> представле</w:t>
      </w:r>
      <w:r>
        <w:rPr>
          <w:rFonts w:ascii="Courier New CYR" w:hAnsi="Courier New CYR" w:cs="Courier New CYR"/>
          <w:sz w:val="20"/>
          <w:szCs w:val="20"/>
        </w:rPr>
        <w:t xml:space="preserve">ния, 6-дневная </w:t>
      </w:r>
      <w:r w:rsidRPr="00656FDC">
        <w:rPr>
          <w:rFonts w:ascii="Courier New CYR" w:hAnsi="Courier New CYR" w:cs="Courier New CYR"/>
          <w:sz w:val="20"/>
          <w:szCs w:val="20"/>
        </w:rPr>
        <w:t>анимацио</w:t>
      </w:r>
      <w:r>
        <w:rPr>
          <w:rFonts w:ascii="Courier New CYR" w:hAnsi="Courier New CYR" w:cs="Courier New CYR"/>
          <w:sz w:val="20"/>
          <w:szCs w:val="20"/>
        </w:rPr>
        <w:t>нна програма для детей от 4 до 12 лет, настольный теннис</w:t>
      </w:r>
      <w:r w:rsidRPr="00656FDC">
        <w:rPr>
          <w:rFonts w:ascii="Courier New CYR" w:hAnsi="Courier New CYR" w:cs="Courier New CYR"/>
          <w:sz w:val="20"/>
          <w:szCs w:val="20"/>
        </w:rPr>
        <w:t>,</w:t>
      </w:r>
      <w:r>
        <w:rPr>
          <w:rFonts w:ascii="Courier New CYR" w:hAnsi="Courier New CYR" w:cs="Courier New CYR"/>
          <w:sz w:val="20"/>
          <w:szCs w:val="20"/>
        </w:rPr>
        <w:t xml:space="preserve"> степ аэробика, аква аэробика</w:t>
      </w:r>
      <w:r w:rsidRPr="00656FDC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дартс, шахматы, нарды, мини диско для самых маленьких, пляжный</w:t>
      </w:r>
      <w:r w:rsidRPr="00656FDC">
        <w:rPr>
          <w:rFonts w:ascii="Courier New CYR" w:hAnsi="Courier New CYR" w:cs="Courier New CYR"/>
          <w:sz w:val="20"/>
          <w:szCs w:val="20"/>
        </w:rPr>
        <w:t xml:space="preserve"> волейбол и футбо</w:t>
      </w:r>
      <w:r>
        <w:rPr>
          <w:rFonts w:ascii="Courier New CYR" w:hAnsi="Courier New CYR" w:cs="Courier New CYR"/>
          <w:sz w:val="20"/>
          <w:szCs w:val="20"/>
        </w:rPr>
        <w:t>л и множество других занимательных игр</w:t>
      </w:r>
      <w:r w:rsidRPr="00656FDC">
        <w:rPr>
          <w:rFonts w:ascii="Courier New CYR" w:hAnsi="Courier New CYR" w:cs="Courier New CYR"/>
          <w:sz w:val="20"/>
          <w:szCs w:val="20"/>
        </w:rPr>
        <w:t xml:space="preserve">.  </w:t>
      </w: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bCs/>
          <w:color w:val="auto"/>
          <w:lang w:val="bg-BG"/>
        </w:rPr>
      </w:pPr>
    </w:p>
    <w:p w:rsidR="00BE7BA2" w:rsidRPr="00764051" w:rsidRDefault="00BE7BA2" w:rsidP="0025531A">
      <w:pPr>
        <w:pStyle w:val="Subtitle"/>
        <w:rPr>
          <w:rStyle w:val="Strong"/>
          <w:rFonts w:ascii="Courier New" w:hAnsi="Courier New" w:cs="Courier New"/>
          <w:b w:val="0"/>
          <w:lang w:val="bg-BG"/>
        </w:rPr>
      </w:pPr>
      <w:hyperlink r:id="rId36" w:anchor="dine-around-hotel-kaliakra" w:history="1">
        <w:r w:rsidRPr="00764051">
          <w:rPr>
            <w:rStyle w:val="Strong"/>
            <w:rFonts w:ascii="Courier New" w:hAnsi="Courier New" w:cs="Courier New"/>
            <w:b w:val="0"/>
          </w:rPr>
          <w:t>Dine</w:t>
        </w:r>
        <w:r w:rsidRPr="00764051">
          <w:rPr>
            <w:rStyle w:val="Strong"/>
            <w:rFonts w:ascii="Courier New" w:hAnsi="Courier New" w:cs="Courier New"/>
            <w:b w:val="0"/>
            <w:lang w:val="bg-BG"/>
          </w:rPr>
          <w:t xml:space="preserve"> </w:t>
        </w:r>
        <w:r w:rsidRPr="00764051">
          <w:rPr>
            <w:rStyle w:val="Strong"/>
            <w:rFonts w:ascii="Courier New" w:hAnsi="Courier New" w:cs="Courier New"/>
            <w:b w:val="0"/>
          </w:rPr>
          <w:t>Around</w:t>
        </w:r>
      </w:hyperlink>
      <w:r w:rsidRPr="00764051">
        <w:rPr>
          <w:rStyle w:val="Strong"/>
          <w:rFonts w:ascii="Courier New" w:hAnsi="Courier New" w:cs="Courier New"/>
          <w:b w:val="0"/>
          <w:lang w:val="bg-BG"/>
        </w:rPr>
        <w:t>:</w:t>
      </w:r>
    </w:p>
    <w:p w:rsidR="00BE7BA2" w:rsidRPr="008B09E9" w:rsidRDefault="00BE7BA2" w:rsidP="00405D5C">
      <w:pPr>
        <w:spacing w:after="0" w:line="240" w:lineRule="auto"/>
        <w:rPr>
          <w:rStyle w:val="Strong"/>
          <w:rFonts w:ascii="Courier New" w:hAnsi="Courier New" w:cs="Courier New"/>
          <w:b w:val="0"/>
          <w:bCs/>
          <w:color w:val="000000"/>
          <w:sz w:val="20"/>
          <w:szCs w:val="20"/>
        </w:rPr>
      </w:pPr>
      <w:r w:rsidRPr="008B09E9">
        <w:rPr>
          <w:rFonts w:ascii="Courier New" w:hAnsi="Courier New" w:cs="Courier New"/>
          <w:sz w:val="20"/>
          <w:szCs w:val="20"/>
          <w:lang w:eastAsia="bg-BG"/>
        </w:rPr>
        <w:t>Dine Around концепция для гостей отеля „Примасол Ралица Супериор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Аква Клуб ” будет предложена гостям прибывшим до 30.06. и после 01.09.2015г. Гос</w:t>
      </w:r>
      <w:r w:rsidRPr="008B09E9">
        <w:rPr>
          <w:rFonts w:ascii="Courier New" w:hAnsi="Courier New" w:cs="Courier New"/>
          <w:sz w:val="20"/>
          <w:szCs w:val="20"/>
        </w:rPr>
        <w:t>тям с периодом пребывания  минимум 7 дней  предоставляется бесплатно один обед и один ужин, по предварительному заказу в одном из „а-ля-карт” ресторанов Албены из конкретного 4-ступено</w:t>
      </w:r>
      <w:r>
        <w:rPr>
          <w:rFonts w:ascii="Courier New" w:hAnsi="Courier New" w:cs="Courier New"/>
          <w:sz w:val="20"/>
          <w:szCs w:val="20"/>
        </w:rPr>
        <w:t>чного</w:t>
      </w:r>
      <w:r w:rsidRPr="008B09E9">
        <w:rPr>
          <w:rFonts w:ascii="Courier New" w:hAnsi="Courier New" w:cs="Courier New"/>
          <w:sz w:val="20"/>
          <w:szCs w:val="20"/>
        </w:rPr>
        <w:t xml:space="preserve"> меню</w:t>
      </w:r>
      <w:r w:rsidRPr="008B09E9">
        <w:rPr>
          <w:rFonts w:ascii="Courier New" w:hAnsi="Courier New" w:cs="Courier New"/>
          <w:sz w:val="20"/>
          <w:szCs w:val="20"/>
          <w:lang w:eastAsia="bg-BG"/>
        </w:rPr>
        <w:t xml:space="preserve"> (1 салат, 1 закуска, 1 основное блюдо и 1 десерт). К блюдам подается и стакан минеральной воды. Все остальные напитки оплачиваются отдельно.</w:t>
      </w:r>
      <w:r w:rsidRPr="008B09E9">
        <w:rPr>
          <w:rFonts w:ascii="Courier New" w:hAnsi="Courier New" w:cs="Courier New"/>
          <w:sz w:val="20"/>
          <w:szCs w:val="20"/>
        </w:rPr>
        <w:t xml:space="preserve"> Заявки будут приниматся на ресепшн отеля, до 15:00 ч. предыдущего дня.</w:t>
      </w:r>
      <w:r w:rsidRPr="008B09E9">
        <w:rPr>
          <w:rFonts w:ascii="Courier New" w:hAnsi="Courier New" w:cs="Courier New"/>
          <w:sz w:val="20"/>
          <w:szCs w:val="20"/>
          <w:lang w:eastAsia="bg-BG"/>
        </w:rPr>
        <w:br/>
      </w: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764051" w:rsidRDefault="00BE7BA2" w:rsidP="00D7224A">
      <w:pPr>
        <w:pStyle w:val="Subtitle"/>
        <w:jc w:val="both"/>
        <w:rPr>
          <w:rStyle w:val="Strong"/>
          <w:rFonts w:ascii="Courier New" w:hAnsi="Courier New" w:cs="Courier New"/>
          <w:b w:val="0"/>
          <w:bCs/>
          <w:color w:val="auto"/>
          <w:lang w:val="bg-BG"/>
        </w:rPr>
      </w:pPr>
    </w:p>
    <w:p w:rsidR="00BE7BA2" w:rsidRPr="0034322B" w:rsidRDefault="00BE7BA2" w:rsidP="0034322B">
      <w:pPr>
        <w:pStyle w:val="Subtitle"/>
        <w:rPr>
          <w:rFonts w:ascii="Courier New CYR" w:hAnsi="Courier New CYR" w:cs="Courier New CYR"/>
          <w:color w:val="auto"/>
          <w:spacing w:val="0"/>
          <w:lang w:val="ru-RU"/>
        </w:rPr>
      </w:pPr>
      <w:hyperlink r:id="rId37" w:anchor="wellness-spa" w:history="1">
        <w:r w:rsidRPr="00DD58E1">
          <w:rPr>
            <w:rFonts w:ascii="Courier New CYR" w:hAnsi="Courier New CYR" w:cs="Courier New CYR"/>
            <w:color w:val="auto"/>
            <w:spacing w:val="0"/>
          </w:rPr>
          <w:t>Wellness</w:t>
        </w:r>
        <w:r w:rsidRPr="0034322B">
          <w:rPr>
            <w:rFonts w:ascii="Courier New CYR" w:hAnsi="Courier New CYR" w:cs="Courier New CYR"/>
            <w:color w:val="auto"/>
            <w:spacing w:val="0"/>
            <w:lang w:val="ru-RU"/>
          </w:rPr>
          <w:t xml:space="preserve"> и </w:t>
        </w:r>
        <w:r w:rsidRPr="00DD58E1">
          <w:rPr>
            <w:rFonts w:ascii="Courier New CYR" w:hAnsi="Courier New CYR" w:cs="Courier New CYR"/>
            <w:color w:val="auto"/>
            <w:spacing w:val="0"/>
          </w:rPr>
          <w:t>Spa</w:t>
        </w:r>
      </w:hyperlink>
      <w:r w:rsidRPr="0034322B">
        <w:rPr>
          <w:rFonts w:ascii="Courier New CYR" w:hAnsi="Courier New CYR" w:cs="Courier New CYR"/>
          <w:color w:val="auto"/>
          <w:spacing w:val="0"/>
          <w:lang w:val="ru-RU"/>
        </w:rPr>
        <w:t>:</w:t>
      </w:r>
    </w:p>
    <w:p w:rsidR="00BE7BA2" w:rsidRDefault="00BE7BA2" w:rsidP="0034322B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Мы поможем избавиться от забот и проблем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причиненных стрессом и напряжением, предлагая Вам заслуженные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удовол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ьствие и релакс в СПА и Велнесс центре „РАЛИЦА – СУПЕРИОР”.</w:t>
      </w:r>
    </w:p>
    <w:p w:rsidR="00BE7BA2" w:rsidRPr="00256477" w:rsidRDefault="00BE7BA2" w:rsidP="0034322B">
      <w:pPr>
        <w:shd w:val="clear" w:color="auto" w:fill="FFFFFF"/>
        <w:rPr>
          <w:rFonts w:ascii="Courier New" w:hAnsi="Courier New" w:cs="Courier New"/>
          <w:sz w:val="20"/>
          <w:szCs w:val="20"/>
          <w:lang w:eastAsia="bg-BG"/>
        </w:rPr>
      </w:pPr>
      <w:r>
        <w:rPr>
          <w:rFonts w:ascii="Courier New" w:hAnsi="Courier New" w:cs="Courier New"/>
          <w:sz w:val="20"/>
          <w:szCs w:val="20"/>
          <w:lang w:eastAsia="bg-BG"/>
        </w:rPr>
        <w:t>СПА Центр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 </w:t>
      </w:r>
      <w:hyperlink r:id="rId38" w:history="1">
        <w:r w:rsidRPr="002056B6">
          <w:rPr>
            <w:rFonts w:ascii="Courier New" w:hAnsi="Courier New" w:cs="Courier New"/>
            <w:sz w:val="20"/>
            <w:szCs w:val="20"/>
            <w:lang w:eastAsia="bg-BG"/>
          </w:rPr>
          <w:t>"РАЛИЦА - СУПЕРИОР"</w:t>
        </w:r>
      </w:hyperlink>
      <w:r>
        <w:rPr>
          <w:rFonts w:ascii="Courier New" w:hAnsi="Courier New" w:cs="Courier New"/>
          <w:sz w:val="20"/>
          <w:szCs w:val="20"/>
          <w:lang w:eastAsia="bg-BG"/>
        </w:rPr>
        <w:t>, рас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положен </w:t>
      </w:r>
      <w:r>
        <w:rPr>
          <w:rFonts w:ascii="Courier New" w:hAnsi="Courier New" w:cs="Courier New"/>
          <w:sz w:val="20"/>
          <w:szCs w:val="20"/>
          <w:lang w:eastAsia="bg-BG"/>
        </w:rPr>
        <w:t>на один уровень ниже ресепшн отеля „Примасол Ралица Супериор”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>.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Предлагает закрытый бассейн</w:t>
      </w:r>
      <w:r w:rsidRPr="002056B6">
        <w:rPr>
          <w:rFonts w:ascii="Courier New" w:hAnsi="Courier New" w:cs="Courier New"/>
          <w:sz w:val="20"/>
          <w:szCs w:val="20"/>
          <w:lang w:eastAsia="bg-BG"/>
        </w:rPr>
        <w:t xml:space="preserve">, сауна, 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массажные и велнесс кабинеты. </w:t>
      </w:r>
    </w:p>
    <w:p w:rsidR="00BE7BA2" w:rsidRPr="00764051" w:rsidRDefault="00BE7BA2" w:rsidP="00D7224A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</w:p>
    <w:p w:rsidR="00BE7BA2" w:rsidRPr="0034322B" w:rsidRDefault="00BE7BA2" w:rsidP="0034322B">
      <w:pPr>
        <w:pStyle w:val="Subtitle"/>
        <w:rPr>
          <w:rFonts w:ascii="Courier New CYR" w:hAnsi="Courier New CYR" w:cs="Courier New CYR"/>
          <w:color w:val="auto"/>
          <w:spacing w:val="0"/>
          <w:lang w:val="ru-RU"/>
        </w:rPr>
      </w:pPr>
      <w:r w:rsidRPr="0034322B">
        <w:rPr>
          <w:rFonts w:ascii="Courier New CYR" w:hAnsi="Courier New CYR" w:cs="Courier New CYR"/>
          <w:color w:val="auto"/>
          <w:spacing w:val="0"/>
          <w:lang w:val="ru-RU"/>
        </w:rPr>
        <w:t>Политика против табачного дыма:</w:t>
      </w:r>
    </w:p>
    <w:p w:rsidR="00BE7BA2" w:rsidRPr="00DD58E1" w:rsidRDefault="00BE7BA2" w:rsidP="0034322B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Здоровый отдых без табачного дыма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Курение запрещено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в</w:t>
      </w:r>
      <w:r>
        <w:rPr>
          <w:rFonts w:ascii="Courier New CYR" w:hAnsi="Courier New CYR" w:cs="Courier New CYR"/>
          <w:sz w:val="20"/>
          <w:szCs w:val="20"/>
          <w:lang w:eastAsia="bg-BG"/>
        </w:rPr>
        <w:t>о всех закрытых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помещения</w:t>
      </w:r>
      <w:r>
        <w:rPr>
          <w:rFonts w:ascii="Courier New CYR" w:hAnsi="Courier New CYR" w:cs="Courier New CYR"/>
          <w:sz w:val="20"/>
          <w:szCs w:val="20"/>
          <w:lang w:eastAsia="bg-BG"/>
        </w:rPr>
        <w:t>х – в отелях, ресторанах и барах.</w:t>
      </w:r>
    </w:p>
    <w:p w:rsidR="00BE7BA2" w:rsidRPr="002056B6" w:rsidRDefault="00BE7BA2" w:rsidP="0034322B">
      <w:pPr>
        <w:pBdr>
          <w:bottom w:val="single" w:sz="6" w:space="2" w:color="auto"/>
        </w:pBdr>
        <w:shd w:val="clear" w:color="auto" w:fill="FFFFFF"/>
        <w:spacing w:after="0" w:line="240" w:lineRule="auto"/>
        <w:rPr>
          <w:rFonts w:ascii="Courier New CYR" w:hAnsi="Courier New CYR" w:cs="Courier New CYR"/>
          <w:sz w:val="20"/>
          <w:szCs w:val="20"/>
          <w:lang w:eastAsia="bg-BG"/>
        </w:rPr>
      </w:pPr>
    </w:p>
    <w:p w:rsidR="00BE7BA2" w:rsidRPr="002056B6" w:rsidRDefault="00BE7BA2" w:rsidP="0034322B">
      <w:pPr>
        <w:rPr>
          <w:rFonts w:ascii="Courier New CYR" w:hAnsi="Courier New CYR" w:cs="Courier New CYR"/>
          <w:sz w:val="20"/>
          <w:szCs w:val="20"/>
          <w:lang w:eastAsia="bg-BG"/>
        </w:rPr>
      </w:pPr>
    </w:p>
    <w:p w:rsidR="00BE7BA2" w:rsidRPr="002056B6" w:rsidRDefault="00BE7BA2" w:rsidP="0034322B">
      <w:pPr>
        <w:widowControl w:val="0"/>
        <w:adjustRightInd w:val="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Устоичивая политика развития и охраны окружающей среды.</w:t>
      </w:r>
    </w:p>
    <w:p w:rsidR="00BE7BA2" w:rsidRPr="00C01B93" w:rsidRDefault="00BE7BA2" w:rsidP="0034322B">
      <w:pPr>
        <w:widowControl w:val="0"/>
        <w:adjustRightInd w:val="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Отель Ралица Супериор следует устойчивую политику охраны окружающей среды</w:t>
      </w:r>
      <w:r w:rsidRPr="002056B6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Повсеместно используются энергосберегающие лампочки, а коридоры снабжены датчиками движения. Это помогает свести к минимуму консумацию энергии, необходимой для освещения общих площадей, обеспечивая свет в нужном месте и в нужное время. Ванные комнаты снабжены аэраторами в душах и смесителях, обогащающие воду кислородом, в тоже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самое время уменьшая потребление воды и количества энергии, необходимой для нагрева воды. Практикуется раздельный сбор  отходов.</w:t>
      </w:r>
    </w:p>
    <w:p w:rsidR="00BE7BA2" w:rsidRPr="004443A6" w:rsidRDefault="00BE7BA2" w:rsidP="00D7224A">
      <w:pPr>
        <w:jc w:val="both"/>
        <w:rPr>
          <w:rFonts w:ascii="Courier New" w:hAnsi="Courier New" w:cs="Courier New"/>
          <w:sz w:val="20"/>
          <w:szCs w:val="20"/>
        </w:rPr>
      </w:pPr>
    </w:p>
    <w:sectPr w:rsidR="00BE7BA2" w:rsidRPr="004443A6" w:rsidSect="00DE4D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5638B"/>
    <w:multiLevelType w:val="hybridMultilevel"/>
    <w:tmpl w:val="31503E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C8319F"/>
    <w:multiLevelType w:val="hybridMultilevel"/>
    <w:tmpl w:val="D2CEDAD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401228"/>
    <w:multiLevelType w:val="hybridMultilevel"/>
    <w:tmpl w:val="674C37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5"/>
  </w:num>
  <w:num w:numId="9">
    <w:abstractNumId w:val="2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0280"/>
    <w:rsid w:val="00022327"/>
    <w:rsid w:val="00040136"/>
    <w:rsid w:val="00043929"/>
    <w:rsid w:val="00045883"/>
    <w:rsid w:val="00045AFA"/>
    <w:rsid w:val="000514B5"/>
    <w:rsid w:val="00070E26"/>
    <w:rsid w:val="0007565E"/>
    <w:rsid w:val="00075F18"/>
    <w:rsid w:val="00077DEE"/>
    <w:rsid w:val="00087AD9"/>
    <w:rsid w:val="00087D53"/>
    <w:rsid w:val="000A07A6"/>
    <w:rsid w:val="000B0D60"/>
    <w:rsid w:val="000C5888"/>
    <w:rsid w:val="000F3EE8"/>
    <w:rsid w:val="00112041"/>
    <w:rsid w:val="0012227F"/>
    <w:rsid w:val="001420C6"/>
    <w:rsid w:val="001422D7"/>
    <w:rsid w:val="00151CDC"/>
    <w:rsid w:val="0017240B"/>
    <w:rsid w:val="00173912"/>
    <w:rsid w:val="001B20FC"/>
    <w:rsid w:val="001B499E"/>
    <w:rsid w:val="001C6DAA"/>
    <w:rsid w:val="001D39D8"/>
    <w:rsid w:val="001D5292"/>
    <w:rsid w:val="001D6A2C"/>
    <w:rsid w:val="00203E3B"/>
    <w:rsid w:val="002056B6"/>
    <w:rsid w:val="00211C11"/>
    <w:rsid w:val="00227568"/>
    <w:rsid w:val="002319B0"/>
    <w:rsid w:val="00234439"/>
    <w:rsid w:val="0025531A"/>
    <w:rsid w:val="00256477"/>
    <w:rsid w:val="00264240"/>
    <w:rsid w:val="00267D65"/>
    <w:rsid w:val="00270E58"/>
    <w:rsid w:val="00275B10"/>
    <w:rsid w:val="00280BCA"/>
    <w:rsid w:val="00283D8D"/>
    <w:rsid w:val="002A02A7"/>
    <w:rsid w:val="002A57D1"/>
    <w:rsid w:val="002C19FF"/>
    <w:rsid w:val="002D0B28"/>
    <w:rsid w:val="002D48FF"/>
    <w:rsid w:val="002D55A7"/>
    <w:rsid w:val="002D5BC7"/>
    <w:rsid w:val="002D693B"/>
    <w:rsid w:val="002E78B7"/>
    <w:rsid w:val="002F399A"/>
    <w:rsid w:val="003059AA"/>
    <w:rsid w:val="00322AEC"/>
    <w:rsid w:val="0032367F"/>
    <w:rsid w:val="003330CF"/>
    <w:rsid w:val="0034322B"/>
    <w:rsid w:val="00345E38"/>
    <w:rsid w:val="00346131"/>
    <w:rsid w:val="00353271"/>
    <w:rsid w:val="00360943"/>
    <w:rsid w:val="003674D9"/>
    <w:rsid w:val="0037102F"/>
    <w:rsid w:val="0038225B"/>
    <w:rsid w:val="003B2066"/>
    <w:rsid w:val="003E18B0"/>
    <w:rsid w:val="00405D5C"/>
    <w:rsid w:val="00407CA7"/>
    <w:rsid w:val="004135DC"/>
    <w:rsid w:val="004219E8"/>
    <w:rsid w:val="0042327F"/>
    <w:rsid w:val="004443A6"/>
    <w:rsid w:val="004559F3"/>
    <w:rsid w:val="004561D7"/>
    <w:rsid w:val="0046782D"/>
    <w:rsid w:val="00471DA7"/>
    <w:rsid w:val="00476729"/>
    <w:rsid w:val="004A0418"/>
    <w:rsid w:val="004A2AA7"/>
    <w:rsid w:val="004A5631"/>
    <w:rsid w:val="004A7FCE"/>
    <w:rsid w:val="004D4BA0"/>
    <w:rsid w:val="00500AFF"/>
    <w:rsid w:val="00501A1E"/>
    <w:rsid w:val="00522A67"/>
    <w:rsid w:val="00525AAD"/>
    <w:rsid w:val="005444C8"/>
    <w:rsid w:val="00556C93"/>
    <w:rsid w:val="00565F97"/>
    <w:rsid w:val="00571D29"/>
    <w:rsid w:val="005759B6"/>
    <w:rsid w:val="005A7680"/>
    <w:rsid w:val="005B1634"/>
    <w:rsid w:val="005B432B"/>
    <w:rsid w:val="005B6563"/>
    <w:rsid w:val="005B6A6A"/>
    <w:rsid w:val="005D191F"/>
    <w:rsid w:val="005D53F6"/>
    <w:rsid w:val="005E2EF8"/>
    <w:rsid w:val="005F09C4"/>
    <w:rsid w:val="005F4D1F"/>
    <w:rsid w:val="00604126"/>
    <w:rsid w:val="00623034"/>
    <w:rsid w:val="0063458E"/>
    <w:rsid w:val="00640FF9"/>
    <w:rsid w:val="00651D18"/>
    <w:rsid w:val="00656FDC"/>
    <w:rsid w:val="0066651B"/>
    <w:rsid w:val="00694CF6"/>
    <w:rsid w:val="006A06EB"/>
    <w:rsid w:val="006A0E92"/>
    <w:rsid w:val="006A155C"/>
    <w:rsid w:val="006A5439"/>
    <w:rsid w:val="006C41A8"/>
    <w:rsid w:val="006E665B"/>
    <w:rsid w:val="0070314C"/>
    <w:rsid w:val="00727377"/>
    <w:rsid w:val="00743AD1"/>
    <w:rsid w:val="0075532B"/>
    <w:rsid w:val="00764051"/>
    <w:rsid w:val="00784CC3"/>
    <w:rsid w:val="0078649C"/>
    <w:rsid w:val="00790280"/>
    <w:rsid w:val="007A76E5"/>
    <w:rsid w:val="007B32E5"/>
    <w:rsid w:val="007B4419"/>
    <w:rsid w:val="007C4826"/>
    <w:rsid w:val="007D5A91"/>
    <w:rsid w:val="007E2B0D"/>
    <w:rsid w:val="00841AE4"/>
    <w:rsid w:val="00844D9C"/>
    <w:rsid w:val="00854C63"/>
    <w:rsid w:val="008577A2"/>
    <w:rsid w:val="00861945"/>
    <w:rsid w:val="00865841"/>
    <w:rsid w:val="00870825"/>
    <w:rsid w:val="00875EFC"/>
    <w:rsid w:val="0088159F"/>
    <w:rsid w:val="008877A6"/>
    <w:rsid w:val="008900D2"/>
    <w:rsid w:val="0089082D"/>
    <w:rsid w:val="008B09E9"/>
    <w:rsid w:val="008C72D4"/>
    <w:rsid w:val="008C75A4"/>
    <w:rsid w:val="008D4590"/>
    <w:rsid w:val="008D537B"/>
    <w:rsid w:val="008E0809"/>
    <w:rsid w:val="008F371C"/>
    <w:rsid w:val="009237E0"/>
    <w:rsid w:val="00931F6D"/>
    <w:rsid w:val="009A07C7"/>
    <w:rsid w:val="009C33D3"/>
    <w:rsid w:val="009E0BDB"/>
    <w:rsid w:val="009E5F7F"/>
    <w:rsid w:val="009F01E4"/>
    <w:rsid w:val="00A13C2F"/>
    <w:rsid w:val="00A14C7E"/>
    <w:rsid w:val="00A1521F"/>
    <w:rsid w:val="00A27FE0"/>
    <w:rsid w:val="00A31770"/>
    <w:rsid w:val="00A35AAE"/>
    <w:rsid w:val="00A37494"/>
    <w:rsid w:val="00A5038D"/>
    <w:rsid w:val="00A5405B"/>
    <w:rsid w:val="00A57172"/>
    <w:rsid w:val="00A66628"/>
    <w:rsid w:val="00A84351"/>
    <w:rsid w:val="00A86A50"/>
    <w:rsid w:val="00A86FD5"/>
    <w:rsid w:val="00A9290C"/>
    <w:rsid w:val="00AA0EC4"/>
    <w:rsid w:val="00AA5103"/>
    <w:rsid w:val="00AD23A9"/>
    <w:rsid w:val="00AD3664"/>
    <w:rsid w:val="00AD6F24"/>
    <w:rsid w:val="00B020A2"/>
    <w:rsid w:val="00B210E0"/>
    <w:rsid w:val="00B31BAB"/>
    <w:rsid w:val="00B32893"/>
    <w:rsid w:val="00B40783"/>
    <w:rsid w:val="00B65175"/>
    <w:rsid w:val="00B667A2"/>
    <w:rsid w:val="00B72927"/>
    <w:rsid w:val="00B9241B"/>
    <w:rsid w:val="00B97304"/>
    <w:rsid w:val="00BB193D"/>
    <w:rsid w:val="00BB6E36"/>
    <w:rsid w:val="00BC35A9"/>
    <w:rsid w:val="00BD2C9C"/>
    <w:rsid w:val="00BE7BA2"/>
    <w:rsid w:val="00C01B93"/>
    <w:rsid w:val="00C47E4C"/>
    <w:rsid w:val="00C52568"/>
    <w:rsid w:val="00C735F9"/>
    <w:rsid w:val="00C832B1"/>
    <w:rsid w:val="00C905AA"/>
    <w:rsid w:val="00C929F7"/>
    <w:rsid w:val="00CA3EB1"/>
    <w:rsid w:val="00CA4095"/>
    <w:rsid w:val="00CB0F79"/>
    <w:rsid w:val="00CC01F9"/>
    <w:rsid w:val="00CC239F"/>
    <w:rsid w:val="00CE08E4"/>
    <w:rsid w:val="00CF710A"/>
    <w:rsid w:val="00D02F0C"/>
    <w:rsid w:val="00D14022"/>
    <w:rsid w:val="00D17C90"/>
    <w:rsid w:val="00D219AB"/>
    <w:rsid w:val="00D31B63"/>
    <w:rsid w:val="00D41528"/>
    <w:rsid w:val="00D425A5"/>
    <w:rsid w:val="00D5150B"/>
    <w:rsid w:val="00D7224A"/>
    <w:rsid w:val="00D865AC"/>
    <w:rsid w:val="00D94CA1"/>
    <w:rsid w:val="00D950DD"/>
    <w:rsid w:val="00DA589B"/>
    <w:rsid w:val="00DB0807"/>
    <w:rsid w:val="00DD2829"/>
    <w:rsid w:val="00DD58E1"/>
    <w:rsid w:val="00DE4B12"/>
    <w:rsid w:val="00DE4D7B"/>
    <w:rsid w:val="00DE57F6"/>
    <w:rsid w:val="00DF0F88"/>
    <w:rsid w:val="00E16E77"/>
    <w:rsid w:val="00E3211C"/>
    <w:rsid w:val="00E33B73"/>
    <w:rsid w:val="00E359AD"/>
    <w:rsid w:val="00E364E1"/>
    <w:rsid w:val="00EB5C75"/>
    <w:rsid w:val="00EB7912"/>
    <w:rsid w:val="00EC7312"/>
    <w:rsid w:val="00F06C03"/>
    <w:rsid w:val="00F07843"/>
    <w:rsid w:val="00F1497A"/>
    <w:rsid w:val="00F45736"/>
    <w:rsid w:val="00F53F6B"/>
    <w:rsid w:val="00F654FD"/>
    <w:rsid w:val="00F72300"/>
    <w:rsid w:val="00F769D9"/>
    <w:rsid w:val="00F95E86"/>
    <w:rsid w:val="00FB11A7"/>
    <w:rsid w:val="00FB7354"/>
    <w:rsid w:val="00FC2A52"/>
    <w:rsid w:val="00FE54DC"/>
    <w:rsid w:val="00FE6E4A"/>
    <w:rsid w:val="00FF1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D7B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basedOn w:val="DefaultParagraphFont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99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basedOn w:val="DefaultParagraphFont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basedOn w:val="DefaultParagraphFont"/>
    <w:uiPriority w:val="99"/>
    <w:qFormat/>
    <w:rsid w:val="00790280"/>
    <w:rPr>
      <w:rFonts w:cs="Times New Roman"/>
      <w:i/>
    </w:rPr>
  </w:style>
  <w:style w:type="character" w:styleId="Strong">
    <w:name w:val="Strong"/>
    <w:basedOn w:val="DefaultParagraphFont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uiPriority w:val="99"/>
    <w:rsid w:val="0079028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11C11"/>
    <w:pPr>
      <w:spacing w:after="0" w:line="240" w:lineRule="auto"/>
    </w:pPr>
    <w:rPr>
      <w:rFonts w:ascii="Tahoma" w:hAnsi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1C11"/>
    <w:rPr>
      <w:rFonts w:ascii="Tahoma" w:hAnsi="Tahoma" w:cs="Times New Roman"/>
      <w:sz w:val="16"/>
      <w:lang w:eastAsia="en-US"/>
    </w:rPr>
  </w:style>
  <w:style w:type="character" w:customStyle="1" w:styleId="CharChar1">
    <w:name w:val="Char Char1"/>
    <w:uiPriority w:val="99"/>
    <w:rsid w:val="00A9290C"/>
    <w:rPr>
      <w:rFonts w:eastAsia="Times New Roman"/>
      <w:color w:val="5A5A5A"/>
      <w:spacing w:val="15"/>
    </w:rPr>
  </w:style>
  <w:style w:type="character" w:customStyle="1" w:styleId="CharChar11">
    <w:name w:val="Char Char11"/>
    <w:uiPriority w:val="99"/>
    <w:rsid w:val="00B31BAB"/>
    <w:rPr>
      <w:rFonts w:eastAsia="Times New Roman"/>
      <w:color w:val="5A5A5A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94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94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94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hyperlink" Target="http://albena.bg/bg/hotels/hotel-kaliakra-albena-bulgaria.html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hyperlink" Target="http://www.albena.bg/bg/pages/spa-center-ralitsa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hyperlink" Target="http://www.complexralitsa.com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hyperlink" Target="http://albena.bg/bg/hotels/hotel-kaliakra-albena-bulgaria.html" TargetMode="External"/><Relationship Id="rId40" Type="http://schemas.openxmlformats.org/officeDocument/2006/relationships/theme" Target="theme/theme1.xml"/><Relationship Id="rId5" Type="http://schemas.openxmlformats.org/officeDocument/2006/relationships/hyperlink" Target="mailto:ralitsa@albena.bg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hyperlink" Target="http://albena.bg/bg/hotels/hotel-kaliakra-albena-bulgaria.html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hyperlink" Target="http://albena.bg/bg/hotels/hotel-kaliakra-albena-bulgari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5</Pages>
  <Words>1835</Words>
  <Characters>10464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Asen Georgiev</dc:creator>
  <cp:keywords/>
  <dc:description/>
  <cp:lastModifiedBy>STRAHIL</cp:lastModifiedBy>
  <cp:revision>6</cp:revision>
  <cp:lastPrinted>2014-10-01T08:39:00Z</cp:lastPrinted>
  <dcterms:created xsi:type="dcterms:W3CDTF">2014-10-29T08:09:00Z</dcterms:created>
  <dcterms:modified xsi:type="dcterms:W3CDTF">2014-11-28T13:57:00Z</dcterms:modified>
</cp:coreProperties>
</file>