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14B" w:rsidRPr="003D45AF" w:rsidRDefault="00DA214B" w:rsidP="003D45AF">
      <w:pPr>
        <w:pStyle w:val="Heading1"/>
        <w:rPr>
          <w:rFonts w:ascii="Courier New CYR" w:hAnsi="Courier New CYR" w:cs="Courier New CYR"/>
          <w:b w:val="0"/>
          <w:sz w:val="20"/>
          <w:szCs w:val="20"/>
        </w:rPr>
      </w:pPr>
      <w:r>
        <w:rPr>
          <w:rFonts w:ascii="Courier New CYR" w:hAnsi="Courier New CYR" w:cs="Courier New CYR"/>
          <w:b w:val="0"/>
          <w:sz w:val="20"/>
          <w:szCs w:val="20"/>
        </w:rPr>
        <w:t xml:space="preserve">Название отеля: </w:t>
      </w:r>
      <w:r w:rsidRPr="0063438C">
        <w:rPr>
          <w:rFonts w:ascii="Courier New CYR" w:hAnsi="Courier New CYR" w:cs="Courier New CYR"/>
          <w:b w:val="0"/>
          <w:sz w:val="20"/>
          <w:szCs w:val="20"/>
        </w:rPr>
        <w:t>Славуна</w:t>
      </w:r>
      <w:r w:rsidRPr="0063438C">
        <w:rPr>
          <w:rFonts w:ascii="Courier New CYR" w:hAnsi="Courier New CYR" w:cs="Courier New CYR"/>
          <w:b w:val="0"/>
          <w:sz w:val="20"/>
          <w:szCs w:val="20"/>
        </w:rPr>
        <w:br/>
      </w:r>
      <w:r>
        <w:rPr>
          <w:rFonts w:ascii="Courier New CYR" w:hAnsi="Courier New CYR" w:cs="Courier New CYR"/>
          <w:b w:val="0"/>
          <w:noProof/>
          <w:sz w:val="20"/>
          <w:szCs w:val="20"/>
          <w:lang w:eastAsia="en-US"/>
        </w:rPr>
        <w:t>Категория: ***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Расстояние от отеля</w:t>
      </w:r>
      <w:r w:rsidRPr="0063438C">
        <w:rPr>
          <w:rFonts w:ascii="Courier New CYR" w:hAnsi="Courier New CYR" w:cs="Courier New CYR"/>
          <w:sz w:val="20"/>
          <w:szCs w:val="20"/>
        </w:rPr>
        <w:t xml:space="preserve"> до: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Плажа – 0 м 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Автовокзала</w:t>
      </w:r>
      <w:r w:rsidRPr="0063438C">
        <w:rPr>
          <w:rFonts w:ascii="Courier New CYR" w:hAnsi="Courier New CYR" w:cs="Courier New CYR"/>
          <w:sz w:val="20"/>
          <w:szCs w:val="20"/>
        </w:rPr>
        <w:t xml:space="preserve"> – 1000 м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Аквапарка </w:t>
      </w:r>
      <w:r w:rsidRPr="0063438C">
        <w:rPr>
          <w:rFonts w:ascii="Courier New CYR" w:hAnsi="Courier New CYR" w:cs="Courier New CYR"/>
          <w:sz w:val="20"/>
          <w:szCs w:val="20"/>
        </w:rPr>
        <w:t>Аквамания – 1200 м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Аэропорта</w:t>
      </w:r>
      <w:r w:rsidRPr="0063438C">
        <w:rPr>
          <w:rFonts w:ascii="Courier New CYR" w:hAnsi="Courier New CYR" w:cs="Courier New CYR"/>
          <w:sz w:val="20"/>
          <w:szCs w:val="20"/>
        </w:rPr>
        <w:t xml:space="preserve"> Варна – 40 км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Балчик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63438C">
        <w:rPr>
          <w:rFonts w:ascii="Courier New CYR" w:hAnsi="Courier New CYR" w:cs="Courier New CYR"/>
          <w:sz w:val="20"/>
          <w:szCs w:val="20"/>
        </w:rPr>
        <w:t xml:space="preserve"> - 15 км</w:t>
      </w:r>
    </w:p>
    <w:p w:rsidR="00DA214B" w:rsidRPr="0063438C" w:rsidRDefault="00DA214B" w:rsidP="00982936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Добрич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63438C">
        <w:rPr>
          <w:rFonts w:ascii="Courier New CYR" w:hAnsi="Courier New CYR" w:cs="Courier New CYR"/>
          <w:sz w:val="20"/>
          <w:szCs w:val="20"/>
        </w:rPr>
        <w:t xml:space="preserve"> - 40 км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Контакти</w:t>
      </w:r>
      <w:r>
        <w:rPr>
          <w:rFonts w:ascii="Courier New CYR" w:hAnsi="Courier New CYR" w:cs="Courier New CYR"/>
          <w:sz w:val="20"/>
          <w:szCs w:val="20"/>
        </w:rPr>
        <w:t>ы</w:t>
      </w:r>
      <w:r w:rsidRPr="0063438C">
        <w:rPr>
          <w:rFonts w:ascii="Courier New CYR" w:hAnsi="Courier New CYR" w:cs="Courier New CYR"/>
          <w:sz w:val="20"/>
          <w:szCs w:val="20"/>
        </w:rPr>
        <w:t>:</w:t>
      </w:r>
    </w:p>
    <w:p w:rsidR="00DA214B" w:rsidRPr="0063438C" w:rsidRDefault="00DA214B" w:rsidP="0098293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</w:rPr>
        <w:t>Ре</w:t>
      </w: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сепшн</w:t>
      </w:r>
      <w:r w:rsidRPr="0063438C">
        <w:rPr>
          <w:rFonts w:ascii="Courier New CYR" w:hAnsi="Courier New CYR" w:cs="Courier New CYR"/>
          <w:sz w:val="20"/>
          <w:szCs w:val="20"/>
        </w:rPr>
        <w:t xml:space="preserve"> : + 359 579 6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28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04</w:t>
      </w:r>
    </w:p>
    <w:p w:rsidR="00DA214B" w:rsidRPr="0063438C" w:rsidRDefault="00DA214B" w:rsidP="0098293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Ресепшн</w:t>
      </w:r>
      <w:r w:rsidRPr="0063438C">
        <w:rPr>
          <w:rFonts w:ascii="Courier New CYR" w:hAnsi="Courier New CYR" w:cs="Courier New CYR"/>
          <w:sz w:val="20"/>
          <w:szCs w:val="20"/>
        </w:rPr>
        <w:t xml:space="preserve"> : + 359 885 853 317</w:t>
      </w:r>
    </w:p>
    <w:p w:rsidR="00DA214B" w:rsidRPr="0063438C" w:rsidRDefault="00DA214B" w:rsidP="0098293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</w:rPr>
        <w:t>Управ</w:t>
      </w: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ляющий</w:t>
      </w:r>
      <w:r w:rsidRPr="0063438C">
        <w:rPr>
          <w:rFonts w:ascii="Courier New CYR" w:hAnsi="Courier New CYR" w:cs="Courier New CYR"/>
          <w:sz w:val="20"/>
          <w:szCs w:val="20"/>
        </w:rPr>
        <w:t xml:space="preserve"> : + 359 885 853 387</w:t>
      </w:r>
    </w:p>
    <w:p w:rsidR="00DA214B" w:rsidRPr="0063438C" w:rsidRDefault="00DA214B" w:rsidP="0098293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</w:rPr>
        <w:t>Факс</w:t>
      </w:r>
      <w:r w:rsidRPr="0063438C">
        <w:rPr>
          <w:rFonts w:ascii="Courier New CYR" w:hAnsi="Courier New CYR" w:cs="Courier New CYR"/>
          <w:sz w:val="20"/>
          <w:szCs w:val="20"/>
        </w:rPr>
        <w:t xml:space="preserve"> : + 359 579 6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27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15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, </w:t>
      </w:r>
      <w:r w:rsidRPr="0063438C">
        <w:rPr>
          <w:rFonts w:ascii="Courier New CYR" w:hAnsi="Courier New CYR" w:cs="Courier New CYR"/>
          <w:sz w:val="20"/>
          <w:szCs w:val="20"/>
        </w:rPr>
        <w:t xml:space="preserve"> 6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25</w:t>
      </w:r>
      <w:r w:rsidRPr="0063438C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 w:rsidRPr="0063438C">
        <w:rPr>
          <w:rFonts w:ascii="Courier New CYR" w:hAnsi="Courier New CYR" w:cs="Courier New CYR"/>
          <w:sz w:val="20"/>
          <w:szCs w:val="20"/>
        </w:rPr>
        <w:t>75 (извън сезона)</w:t>
      </w:r>
    </w:p>
    <w:p w:rsidR="00DA214B" w:rsidRPr="0063438C" w:rsidRDefault="00DA214B" w:rsidP="0098293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Эл. почта</w:t>
      </w:r>
      <w:r w:rsidRPr="0063438C">
        <w:rPr>
          <w:rFonts w:ascii="Courier New CYR" w:hAnsi="Courier New CYR" w:cs="Courier New CYR"/>
          <w:sz w:val="20"/>
          <w:szCs w:val="20"/>
        </w:rPr>
        <w:t xml:space="preserve">: </w:t>
      </w:r>
      <w:hyperlink r:id="rId5" w:history="1">
        <w:r w:rsidRPr="0063438C">
          <w:rPr>
            <w:rStyle w:val="Hyperlink"/>
            <w:rFonts w:ascii="Courier New CYR" w:hAnsi="Courier New CYR" w:cs="Courier New CYR"/>
            <w:color w:val="auto"/>
            <w:sz w:val="20"/>
            <w:szCs w:val="20"/>
            <w:u w:val="none"/>
          </w:rPr>
          <w:t>slavuna@albena.bg</w:t>
        </w:r>
      </w:hyperlink>
    </w:p>
    <w:p w:rsidR="00DA214B" w:rsidRPr="0063438C" w:rsidRDefault="00DA214B" w:rsidP="00537CA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  <w:lang w:val="en-US"/>
        </w:rPr>
        <w:t xml:space="preserve">GPS </w:t>
      </w: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координаты</w:t>
      </w: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</w:rPr>
        <w:t>:</w:t>
      </w:r>
      <w:r w:rsidRPr="0063438C">
        <w:rPr>
          <w:rFonts w:ascii="Courier New CYR" w:hAnsi="Courier New CYR" w:cs="Courier New CYR"/>
          <w:sz w:val="20"/>
          <w:szCs w:val="20"/>
        </w:rPr>
        <w:t xml:space="preserve"> 43.356167° /  28.076599°</w:t>
      </w:r>
    </w:p>
    <w:p w:rsidR="00DA214B" w:rsidRPr="008839AB" w:rsidRDefault="00DA214B" w:rsidP="00982936">
      <w:pPr>
        <w:pStyle w:val="Heading3"/>
        <w:jc w:val="both"/>
        <w:rPr>
          <w:rFonts w:ascii="Courier New CYR" w:hAnsi="Courier New CYR" w:cs="Courier New CYR"/>
          <w:b w:val="0"/>
          <w:sz w:val="20"/>
          <w:szCs w:val="20"/>
        </w:rPr>
      </w:pPr>
      <w:r>
        <w:rPr>
          <w:rFonts w:ascii="Courier New CYR" w:hAnsi="Courier New CYR" w:cs="Courier New CYR"/>
          <w:b w:val="0"/>
          <w:sz w:val="20"/>
          <w:szCs w:val="20"/>
        </w:rPr>
        <w:t>Описание отеля</w:t>
      </w:r>
      <w:r w:rsidRPr="008839AB">
        <w:rPr>
          <w:rFonts w:ascii="Courier New CYR" w:hAnsi="Courier New CYR" w:cs="Courier New CYR"/>
          <w:b w:val="0"/>
          <w:sz w:val="20"/>
          <w:szCs w:val="20"/>
        </w:rPr>
        <w:t>:</w:t>
      </w:r>
    </w:p>
    <w:p w:rsidR="00DA214B" w:rsidRPr="006C5ABB" w:rsidRDefault="00DA214B" w:rsidP="006C5ABB">
      <w:r>
        <w:rPr>
          <w:rFonts w:ascii="Courier New" w:hAnsi="Courier New" w:cs="Courier New"/>
          <w:sz w:val="20"/>
          <w:szCs w:val="20"/>
        </w:rPr>
        <w:t>Отель „Славуна” расположен на самом морском берегу, и впечатляет</w:t>
      </w:r>
      <w:r w:rsidRPr="006A4F06">
        <w:rPr>
          <w:rFonts w:ascii="Courier New" w:hAnsi="Courier New" w:cs="Courier New"/>
          <w:sz w:val="20"/>
          <w:szCs w:val="20"/>
        </w:rPr>
        <w:t xml:space="preserve"> с</w:t>
      </w:r>
      <w:r>
        <w:rPr>
          <w:rFonts w:ascii="Courier New" w:hAnsi="Courier New" w:cs="Courier New"/>
          <w:sz w:val="20"/>
          <w:szCs w:val="20"/>
        </w:rPr>
        <w:t>воей характерной террасовидной архитектурой. Отель утопает в зелени окружающего заповедника „Балтата”, известный своим лонгозным лесом и редкими видами растений и животных</w:t>
      </w:r>
      <w:r w:rsidRPr="006A4F06">
        <w:rPr>
          <w:rFonts w:ascii="Courier New" w:hAnsi="Courier New" w:cs="Courier New"/>
          <w:sz w:val="20"/>
          <w:szCs w:val="20"/>
        </w:rPr>
        <w:t xml:space="preserve">. </w:t>
      </w:r>
      <w:r>
        <w:rPr>
          <w:rFonts w:ascii="Courier New" w:hAnsi="Courier New" w:cs="Courier New"/>
          <w:sz w:val="20"/>
          <w:szCs w:val="20"/>
        </w:rPr>
        <w:t xml:space="preserve">Это местоположение делает его подходящим местом для спокойного отдыха. </w:t>
      </w:r>
      <w:r>
        <w:rPr>
          <w:rFonts w:ascii="Courier New CYR" w:hAnsi="Courier New CYR" w:cs="Courier New CYR"/>
          <w:sz w:val="20"/>
          <w:szCs w:val="20"/>
        </w:rPr>
        <w:t xml:space="preserve">Реновирован полностью в </w:t>
      </w:r>
      <w:r w:rsidRPr="0063438C">
        <w:rPr>
          <w:rFonts w:ascii="Courier New CYR" w:hAnsi="Courier New CYR" w:cs="Courier New CYR"/>
          <w:sz w:val="20"/>
          <w:szCs w:val="20"/>
        </w:rPr>
        <w:t>2008 го</w:t>
      </w:r>
      <w:r>
        <w:rPr>
          <w:rFonts w:ascii="Courier New CYR" w:hAnsi="Courier New CYR" w:cs="Courier New CYR"/>
          <w:sz w:val="20"/>
          <w:szCs w:val="20"/>
        </w:rPr>
        <w:t>ду, когда были полностью обновлены все номера, и ванные комнаты.</w:t>
      </w:r>
      <w:r w:rsidRPr="0063438C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Отель представляет 8-этажное здание со 128 номерами.</w:t>
      </w:r>
      <w:r>
        <w:rPr>
          <w:rFonts w:ascii="Courier New CYR" w:hAnsi="Courier New CYR" w:cs="Courier New CYR"/>
          <w:sz w:val="20"/>
          <w:szCs w:val="20"/>
        </w:rPr>
        <w:t xml:space="preserve"> На территории отеля расположены буфет ресторан с открытой террасой на пляже, открытый и закрытый бассейны, фитнес площадка, лобби бар, снэк б</w:t>
      </w:r>
      <w:r w:rsidRPr="0063438C">
        <w:rPr>
          <w:rFonts w:ascii="Courier New CYR" w:hAnsi="Courier New CYR" w:cs="Courier New CYR"/>
          <w:sz w:val="20"/>
          <w:szCs w:val="20"/>
        </w:rPr>
        <w:t>ар</w:t>
      </w:r>
      <w:r>
        <w:rPr>
          <w:rFonts w:ascii="Courier New CYR" w:hAnsi="Courier New CYR" w:cs="Courier New CYR"/>
          <w:sz w:val="20"/>
          <w:szCs w:val="20"/>
        </w:rPr>
        <w:t xml:space="preserve">. </w:t>
      </w: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Услуги:</w:t>
      </w: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br/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alt="климатик" style="width:27pt;height:27pt;visibility:visible">
            <v:imagedata r:id="rId6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5" o:spid="_x0000_i1026" type="#_x0000_t75" alt="кредитни карти" style="width:27pt;height:27pt;visibility:visible">
            <v:imagedata r:id="rId7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6" o:spid="_x0000_i1027" type="#_x0000_t75" alt="детска площадка" style="width:27pt;height:27pt;visibility:visible">
            <v:imagedata r:id="rId8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7" o:spid="_x0000_i1028" type="#_x0000_t75" alt="детски басейн" style="width:27pt;height:27pt;visibility:visible">
            <v:imagedata r:id="rId9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8" o:spid="_x0000_i1029" type="#_x0000_t75" alt="дневен бар" style="width:27pt;height:27pt;visibility:visible">
            <v:imagedata r:id="rId10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9" o:spid="_x0000_i1030" type="#_x0000_t75" alt="домашни любимци срещу допълнително заплащане" style="width:27pt;height:27pt;visibility:visible">
            <v:imagedata r:id="rId11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0" o:spid="_x0000_i1031" type="#_x0000_t75" alt="интернет" style="width:27pt;height:27pt;visibility:visible">
            <v:imagedata r:id="rId12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1" o:spid="_x0000_i1032" type="#_x0000_t75" alt="мини сейф" style="width:27pt;height:27pt;visibility:visible">
            <v:imagedata r:id="rId13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2" o:spid="_x0000_i1033" type="#_x0000_t75" alt="минибар" style="width:27pt;height:27pt;visibility:visible">
            <v:imagedata r:id="rId14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3" o:spid="_x0000_i1034" type="#_x0000_t75" alt="паркинг" style="width:27pt;height:27pt;visibility:visible">
            <v:imagedata r:id="rId15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4" o:spid="_x0000_i1035" type="#_x0000_t75" alt="телефон" style="width:27pt;height:27pt;visibility:visible">
            <v:imagedata r:id="rId16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5" o:spid="_x0000_i1036" type="#_x0000_t75" alt="басейн" style="width:27pt;height:27pt;visibility:visible">
            <v:imagedata r:id="rId17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6" o:spid="_x0000_i1037" type="#_x0000_t75" alt="радио" style="width:27pt;height:27pt;visibility:visible">
            <v:imagedata r:id="rId18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7" o:spid="_x0000_i1038" type="#_x0000_t75" alt="ресторант" style="width:27pt;height:27pt;visibility:visible">
            <v:imagedata r:id="rId19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8" o:spid="_x0000_i1039" type="#_x0000_t75" alt="сателитна телевизия" style="width:27pt;height:27pt;visibility:visible">
            <v:imagedata r:id="rId20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19" o:spid="_x0000_i1040" type="#_x0000_t75" alt="сезонен" style="width:27pt;height:27pt;visibility:visible">
            <v:imagedata r:id="rId21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20" o:spid="_x0000_i1041" type="#_x0000_t75" alt="сешоар" style="width:27pt;height:27pt;visibility:visible">
            <v:imagedata r:id="rId22" o:title=""/>
          </v:shape>
        </w:pict>
      </w:r>
      <w:r w:rsidRPr="00025109">
        <w:rPr>
          <w:rFonts w:ascii="Courier New CYR" w:hAnsi="Courier New CYR" w:cs="Courier New CYR"/>
          <w:noProof/>
          <w:sz w:val="20"/>
          <w:szCs w:val="20"/>
          <w:lang w:val="en-US" w:eastAsia="en-US"/>
        </w:rPr>
        <w:pict>
          <v:shape id="Picture 21" o:spid="_x0000_i1042" type="#_x0000_t75" alt="тенис" style="width:27pt;height:27pt;visibility:visible">
            <v:imagedata r:id="rId23" o:title=""/>
          </v:shape>
        </w:pict>
      </w: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  <w:u w:val="single"/>
        </w:rPr>
      </w:pPr>
    </w:p>
    <w:p w:rsidR="00DA214B" w:rsidRDefault="00DA214B" w:rsidP="00537CA9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Бесплатные</w:t>
      </w:r>
      <w:r w:rsidRPr="00DD58E1">
        <w:rPr>
          <w:rFonts w:ascii="Courier New CYR" w:hAnsi="Courier New CYR" w:cs="Courier New CYR"/>
          <w:sz w:val="20"/>
          <w:szCs w:val="20"/>
        </w:rPr>
        <w:t xml:space="preserve"> услуги: </w:t>
      </w:r>
      <w:r>
        <w:rPr>
          <w:rFonts w:ascii="Courier New CYR" w:hAnsi="Courier New CYR" w:cs="Courier New CYR"/>
          <w:sz w:val="20"/>
          <w:szCs w:val="20"/>
        </w:rPr>
        <w:t>Ресепшн 24ч., информация, вызов такси</w:t>
      </w:r>
      <w:r w:rsidRPr="00DD58E1">
        <w:rPr>
          <w:rFonts w:ascii="Courier New CYR" w:hAnsi="Courier New CYR" w:cs="Courier New CYR"/>
          <w:sz w:val="20"/>
          <w:szCs w:val="20"/>
        </w:rPr>
        <w:t>,</w:t>
      </w:r>
      <w:r>
        <w:rPr>
          <w:rFonts w:ascii="Courier New CYR" w:hAnsi="Courier New CYR" w:cs="Courier New CYR"/>
          <w:sz w:val="20"/>
          <w:szCs w:val="20"/>
        </w:rPr>
        <w:t xml:space="preserve"> почтовые услуги, обмен валюты, оплата счетов за пользование дополнительных услуг, 2 лежака и 1 зонт на номер на пляже</w:t>
      </w:r>
      <w:r w:rsidRPr="00DD58E1">
        <w:rPr>
          <w:rFonts w:ascii="Courier New CYR" w:hAnsi="Courier New CYR" w:cs="Courier New CYR"/>
          <w:sz w:val="20"/>
          <w:szCs w:val="20"/>
        </w:rPr>
        <w:t xml:space="preserve"> или</w:t>
      </w:r>
      <w:r>
        <w:rPr>
          <w:rFonts w:ascii="Courier New CYR" w:hAnsi="Courier New CYR" w:cs="Courier New CYR"/>
          <w:sz w:val="20"/>
          <w:szCs w:val="20"/>
        </w:rPr>
        <w:t xml:space="preserve"> у бассейна, фитнесс площадка, пля</w:t>
      </w:r>
      <w:r w:rsidRPr="00A86FD5">
        <w:rPr>
          <w:rFonts w:ascii="Courier New CYR" w:hAnsi="Courier New CYR" w:cs="Courier New CYR"/>
          <w:sz w:val="20"/>
          <w:szCs w:val="20"/>
        </w:rPr>
        <w:t>жна</w:t>
      </w:r>
      <w:r>
        <w:rPr>
          <w:rFonts w:ascii="Courier New CYR" w:hAnsi="Courier New CYR" w:cs="Courier New CYR"/>
          <w:sz w:val="20"/>
          <w:szCs w:val="20"/>
        </w:rPr>
        <w:t>я библиотека, анимация, отк</w:t>
      </w:r>
      <w:r w:rsidRPr="00D65372">
        <w:rPr>
          <w:rFonts w:ascii="Courier New CYR" w:hAnsi="Courier New CYR" w:cs="Courier New CYR"/>
          <w:sz w:val="20"/>
          <w:szCs w:val="20"/>
          <w:lang w:val="ru-RU"/>
        </w:rPr>
        <w:t>рытый</w:t>
      </w:r>
      <w:r w:rsidRPr="00A86FD5">
        <w:rPr>
          <w:rFonts w:ascii="Courier New CYR" w:hAnsi="Courier New CYR" w:cs="Courier New CYR"/>
          <w:sz w:val="20"/>
          <w:szCs w:val="20"/>
        </w:rPr>
        <w:t xml:space="preserve"> ба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A86FD5">
        <w:rPr>
          <w:rFonts w:ascii="Courier New CYR" w:hAnsi="Courier New CYR" w:cs="Courier New CYR"/>
          <w:sz w:val="20"/>
          <w:szCs w:val="20"/>
        </w:rPr>
        <w:t>сейн,</w:t>
      </w:r>
      <w:r>
        <w:rPr>
          <w:rFonts w:ascii="Courier New CYR" w:hAnsi="Courier New CYR" w:cs="Courier New CYR"/>
          <w:sz w:val="20"/>
          <w:szCs w:val="20"/>
        </w:rPr>
        <w:t xml:space="preserve"> закрытый бассейн с теплой водой,</w:t>
      </w:r>
      <w:r w:rsidRPr="00A86FD5">
        <w:rPr>
          <w:rFonts w:ascii="Courier New CYR" w:hAnsi="Courier New CYR" w:cs="Courier New CYR"/>
          <w:sz w:val="20"/>
          <w:szCs w:val="20"/>
        </w:rPr>
        <w:t xml:space="preserve"> детски</w:t>
      </w:r>
      <w:r>
        <w:rPr>
          <w:rFonts w:ascii="Courier New CYR" w:hAnsi="Courier New CYR" w:cs="Courier New CYR"/>
          <w:sz w:val="20"/>
          <w:szCs w:val="20"/>
        </w:rPr>
        <w:t>й</w:t>
      </w:r>
      <w:r w:rsidRPr="00A86FD5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сейн, основной ресторан</w:t>
      </w:r>
      <w:r w:rsidRPr="00A86FD5">
        <w:rPr>
          <w:rFonts w:ascii="Courier New CYR" w:hAnsi="Courier New CYR" w:cs="Courier New CYR"/>
          <w:sz w:val="20"/>
          <w:szCs w:val="20"/>
        </w:rPr>
        <w:t xml:space="preserve"> с тер</w:t>
      </w:r>
      <w:r>
        <w:rPr>
          <w:rFonts w:ascii="Courier New CYR" w:hAnsi="Courier New CYR" w:cs="Courier New CYR"/>
          <w:sz w:val="20"/>
          <w:szCs w:val="20"/>
        </w:rPr>
        <w:t xml:space="preserve">расой, Лобби Бар, Снэк Бар, Пул Бар. Бесплатный </w:t>
      </w:r>
      <w:r w:rsidRPr="00DD58E1">
        <w:rPr>
          <w:rFonts w:ascii="Courier New CYR" w:hAnsi="Courier New CYR" w:cs="Courier New CYR"/>
          <w:sz w:val="20"/>
          <w:szCs w:val="20"/>
        </w:rPr>
        <w:t xml:space="preserve">  Wi-Fi</w:t>
      </w:r>
      <w:r>
        <w:rPr>
          <w:rFonts w:ascii="Courier New CYR" w:hAnsi="Courier New CYR" w:cs="Courier New CYR"/>
          <w:sz w:val="20"/>
          <w:szCs w:val="20"/>
        </w:rPr>
        <w:t xml:space="preserve"> Интернет, фоайе, лобби</w:t>
      </w:r>
      <w:r w:rsidRPr="00DD58E1">
        <w:rPr>
          <w:rFonts w:ascii="Courier New CYR" w:hAnsi="Courier New CYR" w:cs="Courier New CYR"/>
          <w:sz w:val="20"/>
          <w:szCs w:val="20"/>
        </w:rPr>
        <w:t xml:space="preserve"> бар</w:t>
      </w:r>
      <w:r>
        <w:rPr>
          <w:rFonts w:ascii="Courier New CYR" w:hAnsi="Courier New CYR" w:cs="Courier New CYR"/>
          <w:sz w:val="20"/>
          <w:szCs w:val="20"/>
        </w:rPr>
        <w:t>е,</w:t>
      </w:r>
      <w:r w:rsidRPr="00DD58E1">
        <w:rPr>
          <w:rFonts w:ascii="Courier New CYR" w:hAnsi="Courier New CYR" w:cs="Courier New CYR"/>
          <w:sz w:val="20"/>
          <w:szCs w:val="20"/>
        </w:rPr>
        <w:t xml:space="preserve"> и </w:t>
      </w:r>
      <w:r>
        <w:rPr>
          <w:rFonts w:ascii="Courier New CYR" w:hAnsi="Courier New CYR" w:cs="Courier New CYR"/>
          <w:sz w:val="20"/>
          <w:szCs w:val="20"/>
        </w:rPr>
        <w:t>на пляже со</w:t>
      </w:r>
      <w:r w:rsidRPr="00DD58E1">
        <w:rPr>
          <w:rFonts w:ascii="Courier New CYR" w:hAnsi="Courier New CYR" w:cs="Courier New CYR"/>
          <w:sz w:val="20"/>
          <w:szCs w:val="20"/>
        </w:rPr>
        <w:t xml:space="preserve"> скорост</w:t>
      </w:r>
      <w:r>
        <w:rPr>
          <w:rFonts w:ascii="Courier New CYR" w:hAnsi="Courier New CYR" w:cs="Courier New CYR"/>
          <w:sz w:val="20"/>
          <w:szCs w:val="20"/>
        </w:rPr>
        <w:t>ью</w:t>
      </w:r>
      <w:r w:rsidRPr="00DD58E1">
        <w:rPr>
          <w:rFonts w:ascii="Courier New CYR" w:hAnsi="Courier New CYR" w:cs="Courier New CYR"/>
          <w:sz w:val="20"/>
          <w:szCs w:val="20"/>
        </w:rPr>
        <w:t xml:space="preserve"> до 1 Mbps</w:t>
      </w:r>
      <w:r>
        <w:rPr>
          <w:rFonts w:ascii="Courier New CYR" w:hAnsi="Courier New CYR" w:cs="Courier New CYR"/>
          <w:sz w:val="20"/>
          <w:szCs w:val="20"/>
        </w:rPr>
        <w:t>. Бесплатный проводной Интернет в номерах.</w:t>
      </w:r>
    </w:p>
    <w:p w:rsidR="00DA214B" w:rsidRPr="00C905AA" w:rsidRDefault="00DA214B" w:rsidP="00537CA9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D012AE" w:rsidRDefault="00DA214B" w:rsidP="00D012A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0"/>
          <w:szCs w:val="20"/>
        </w:rPr>
      </w:pPr>
      <w:r w:rsidRPr="00D012AE">
        <w:rPr>
          <w:rFonts w:ascii="Courier New" w:hAnsi="Courier New" w:cs="Courier New"/>
          <w:sz w:val="20"/>
          <w:szCs w:val="20"/>
        </w:rPr>
        <w:t xml:space="preserve">Услуги за дополнительную плату: экскурсии, аренда автомобилей, такси, массаж, парикмахерская, факс, стирка и утюжка, услуги няни (по запросу), иностранная и болгарская преса, Интернет уголок, высокоскоростной Интернет  до 6 Mbps, бильярд, настольный хоккей, матрассы, пляжные полотенца, джакузи, велосипеды в аренду, </w:t>
      </w:r>
      <w:r>
        <w:rPr>
          <w:rFonts w:ascii="Courier New" w:hAnsi="Courier New" w:cs="Courier New"/>
          <w:sz w:val="20"/>
          <w:szCs w:val="20"/>
        </w:rPr>
        <w:t>размещение домашни</w:t>
      </w:r>
      <w:r w:rsidRPr="00D012AE">
        <w:rPr>
          <w:rFonts w:ascii="Courier New" w:hAnsi="Courier New" w:cs="Courier New"/>
          <w:sz w:val="20"/>
          <w:szCs w:val="20"/>
        </w:rPr>
        <w:t xml:space="preserve">х животных (по запросу), минибар, сейфы. Отель не несет  ответственность за потерю ценностей, которые не находились в сейфе. Специальные напитки, чипсы, Харибо, орехи и табачные изделия предлагаются за дополнительную плату. </w:t>
      </w:r>
    </w:p>
    <w:p w:rsidR="00DA214B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DD58E1" w:rsidRDefault="00DA214B" w:rsidP="00D012AE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Новости</w:t>
      </w:r>
      <w:r w:rsidRPr="00DD58E1">
        <w:rPr>
          <w:rFonts w:ascii="Courier New CYR" w:hAnsi="Courier New CYR" w:cs="Courier New CYR"/>
          <w:sz w:val="20"/>
          <w:szCs w:val="20"/>
        </w:rPr>
        <w:t xml:space="preserve"> сезон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DD58E1">
        <w:rPr>
          <w:rFonts w:ascii="Courier New CYR" w:hAnsi="Courier New CYR" w:cs="Courier New CYR"/>
          <w:sz w:val="20"/>
          <w:szCs w:val="20"/>
        </w:rPr>
        <w:t xml:space="preserve"> 2015</w:t>
      </w:r>
      <w:r>
        <w:rPr>
          <w:rFonts w:ascii="Courier New CYR" w:hAnsi="Courier New CYR" w:cs="Courier New CYR"/>
          <w:sz w:val="20"/>
          <w:szCs w:val="20"/>
        </w:rPr>
        <w:t>г.</w:t>
      </w:r>
      <w:r w:rsidRPr="00DD58E1">
        <w:rPr>
          <w:rFonts w:ascii="Courier New CYR" w:hAnsi="Courier New CYR" w:cs="Courier New CYR"/>
          <w:sz w:val="20"/>
          <w:szCs w:val="20"/>
        </w:rPr>
        <w:t>:</w:t>
      </w:r>
    </w:p>
    <w:p w:rsidR="00DA214B" w:rsidRPr="00DD58E1" w:rsidRDefault="00DA214B" w:rsidP="00D012AE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</w:p>
    <w:p w:rsidR="00DA214B" w:rsidRPr="007E2B0D" w:rsidRDefault="00DA214B" w:rsidP="00D012AE">
      <w:pPr>
        <w:numPr>
          <w:ilvl w:val="0"/>
          <w:numId w:val="10"/>
        </w:numPr>
        <w:spacing w:after="160" w:line="259" w:lineRule="auto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Кулинарные уроки для „скучающих домохозяек</w:t>
      </w:r>
      <w:r w:rsidRPr="00A1521F">
        <w:rPr>
          <w:rFonts w:ascii="Courier New CYR" w:hAnsi="Courier New CYR" w:cs="Courier New CYR"/>
          <w:sz w:val="20"/>
          <w:szCs w:val="20"/>
        </w:rPr>
        <w:t>”</w:t>
      </w:r>
      <w:r>
        <w:rPr>
          <w:rFonts w:ascii="Courier New CYR" w:hAnsi="Courier New CYR" w:cs="Courier New CYR"/>
          <w:sz w:val="20"/>
          <w:szCs w:val="20"/>
        </w:rPr>
        <w:t xml:space="preserve"> по приготовлению суши и пирожные „французские макароны”,</w:t>
      </w:r>
      <w:r w:rsidRPr="00A1521F">
        <w:rPr>
          <w:rFonts w:ascii="Courier New CYR" w:hAnsi="Courier New CYR" w:cs="Courier New CYR"/>
          <w:sz w:val="20"/>
          <w:szCs w:val="20"/>
        </w:rPr>
        <w:t xml:space="preserve"> с</w:t>
      </w:r>
      <w:r>
        <w:rPr>
          <w:rFonts w:ascii="Courier New CYR" w:hAnsi="Courier New CYR" w:cs="Courier New CYR"/>
          <w:sz w:val="20"/>
          <w:szCs w:val="20"/>
        </w:rPr>
        <w:t xml:space="preserve"> помощью наших мастеров – мастер-сушист Атанасов и мастер-кондитер Секулидис</w:t>
      </w:r>
      <w:r w:rsidRPr="00A1521F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 xml:space="preserve">Усилия и труд каждого участника будут вознаграждены </w:t>
      </w:r>
      <w:r w:rsidRPr="007E2B0D">
        <w:rPr>
          <w:rFonts w:ascii="Courier New CYR" w:hAnsi="Courier New CYR" w:cs="Courier New CYR"/>
          <w:sz w:val="20"/>
          <w:szCs w:val="20"/>
        </w:rPr>
        <w:t>сертификат</w:t>
      </w:r>
      <w:r>
        <w:rPr>
          <w:rFonts w:ascii="Courier New CYR" w:hAnsi="Courier New CYR" w:cs="Courier New CYR"/>
          <w:sz w:val="20"/>
          <w:szCs w:val="20"/>
        </w:rPr>
        <w:t>ом и дегустацией</w:t>
      </w:r>
      <w:r w:rsidRPr="007E2B0D">
        <w:rPr>
          <w:rFonts w:ascii="Courier New CYR" w:hAnsi="Courier New CYR" w:cs="Courier New CYR"/>
          <w:sz w:val="20"/>
          <w:szCs w:val="20"/>
        </w:rPr>
        <w:t>.</w:t>
      </w:r>
      <w:r>
        <w:rPr>
          <w:rFonts w:ascii="Courier New CYR" w:hAnsi="Courier New CYR" w:cs="Courier New CYR"/>
          <w:sz w:val="20"/>
          <w:szCs w:val="20"/>
        </w:rPr>
        <w:t xml:space="preserve"> За  дополнительную плату. </w:t>
      </w:r>
      <w:r>
        <w:rPr>
          <w:rFonts w:ascii="Courier New CYR" w:hAnsi="Courier New CYR" w:cs="Courier New CYR"/>
          <w:sz w:val="20"/>
          <w:szCs w:val="20"/>
          <w:lang w:val="en-US"/>
        </w:rPr>
        <w:t>Дополнительная</w:t>
      </w:r>
      <w:r>
        <w:rPr>
          <w:rFonts w:ascii="Courier New CYR" w:hAnsi="Courier New CYR" w:cs="Courier New CYR"/>
          <w:sz w:val="20"/>
          <w:szCs w:val="20"/>
        </w:rPr>
        <w:t xml:space="preserve"> информация на ресепшн.</w:t>
      </w:r>
    </w:p>
    <w:p w:rsidR="00DA214B" w:rsidRPr="007E2B0D" w:rsidRDefault="00DA214B" w:rsidP="00D012AE">
      <w:pPr>
        <w:numPr>
          <w:ilvl w:val="0"/>
          <w:numId w:val="10"/>
        </w:numPr>
        <w:spacing w:after="160" w:line="259" w:lineRule="auto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Дегустационные винные вечера с винами, произведенными в виноградниках Албены (Совиньо</w:t>
      </w:r>
      <w:r w:rsidRPr="007E2B0D">
        <w:rPr>
          <w:rFonts w:ascii="Courier New CYR" w:hAnsi="Courier New CYR" w:cs="Courier New CYR"/>
          <w:sz w:val="20"/>
          <w:szCs w:val="20"/>
        </w:rPr>
        <w:t>н Блан, Шардоне, Вионие, Мускат)</w:t>
      </w:r>
      <w:r>
        <w:rPr>
          <w:rFonts w:ascii="Courier New CYR" w:hAnsi="Courier New CYR" w:cs="Courier New CYR"/>
          <w:sz w:val="20"/>
          <w:szCs w:val="20"/>
        </w:rPr>
        <w:t>, предложит своим гостям</w:t>
      </w:r>
      <w:r w:rsidRPr="007E2B0D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винный б</w:t>
      </w:r>
      <w:r w:rsidRPr="007E2B0D">
        <w:rPr>
          <w:rFonts w:ascii="Courier New CYR" w:hAnsi="Courier New CYR" w:cs="Courier New CYR"/>
          <w:sz w:val="20"/>
          <w:szCs w:val="20"/>
        </w:rPr>
        <w:t xml:space="preserve">ар </w:t>
      </w:r>
      <w:r>
        <w:rPr>
          <w:rFonts w:ascii="Courier New CYR" w:hAnsi="Courier New CYR" w:cs="Courier New CYR"/>
          <w:sz w:val="20"/>
          <w:szCs w:val="20"/>
        </w:rPr>
        <w:t>„</w:t>
      </w:r>
      <w:r w:rsidRPr="007E2B0D">
        <w:rPr>
          <w:rFonts w:ascii="Courier New CYR" w:hAnsi="Courier New CYR" w:cs="Courier New CYR"/>
          <w:sz w:val="20"/>
          <w:szCs w:val="20"/>
        </w:rPr>
        <w:t>Дионисий</w:t>
      </w:r>
      <w:r>
        <w:rPr>
          <w:rFonts w:ascii="Courier New CYR" w:hAnsi="Courier New CYR" w:cs="Courier New CYR"/>
          <w:sz w:val="20"/>
          <w:szCs w:val="20"/>
        </w:rPr>
        <w:t>” в отеле</w:t>
      </w:r>
      <w:r w:rsidRPr="007E2B0D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„</w:t>
      </w:r>
      <w:r w:rsidRPr="007E2B0D">
        <w:rPr>
          <w:rFonts w:ascii="Courier New CYR" w:hAnsi="Courier New CYR" w:cs="Courier New CYR"/>
          <w:sz w:val="20"/>
          <w:szCs w:val="20"/>
        </w:rPr>
        <w:t>Фламинго Гранд</w:t>
      </w:r>
      <w:r>
        <w:rPr>
          <w:rFonts w:ascii="Courier New CYR" w:hAnsi="Courier New CYR" w:cs="Courier New CYR"/>
          <w:sz w:val="20"/>
          <w:szCs w:val="20"/>
        </w:rPr>
        <w:t>”</w:t>
      </w:r>
      <w:r w:rsidRPr="007E2B0D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Посетителей познакомят с философией и технологией виноделия</w:t>
      </w:r>
      <w:r w:rsidRPr="007E2B0D">
        <w:rPr>
          <w:rFonts w:ascii="Courier New CYR" w:hAnsi="Courier New CYR" w:cs="Courier New CYR"/>
          <w:sz w:val="20"/>
          <w:szCs w:val="20"/>
        </w:rPr>
        <w:t>.</w:t>
      </w:r>
      <w:r>
        <w:rPr>
          <w:rFonts w:ascii="Courier New CYR" w:hAnsi="Courier New CYR" w:cs="Courier New CYR"/>
          <w:sz w:val="20"/>
          <w:szCs w:val="20"/>
        </w:rPr>
        <w:t xml:space="preserve"> За  дополнительную плату. </w:t>
      </w:r>
      <w:r>
        <w:rPr>
          <w:rFonts w:ascii="Courier New CYR" w:hAnsi="Courier New CYR" w:cs="Courier New CYR"/>
          <w:sz w:val="20"/>
          <w:szCs w:val="20"/>
          <w:lang w:val="en-US"/>
        </w:rPr>
        <w:t>Дополнительная</w:t>
      </w:r>
      <w:r>
        <w:rPr>
          <w:rFonts w:ascii="Courier New CYR" w:hAnsi="Courier New CYR" w:cs="Courier New CYR"/>
          <w:sz w:val="20"/>
          <w:szCs w:val="20"/>
        </w:rPr>
        <w:t xml:space="preserve"> информация на ресепшн.</w:t>
      </w:r>
    </w:p>
    <w:p w:rsidR="00DA214B" w:rsidRDefault="00DA214B" w:rsidP="00D012AE">
      <w:pPr>
        <w:numPr>
          <w:ilvl w:val="0"/>
          <w:numId w:val="10"/>
        </w:numPr>
        <w:spacing w:after="160" w:line="259" w:lineRule="auto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Послеобеденный чай (High Tea) по старой английской</w:t>
      </w:r>
      <w:r w:rsidRPr="00A1521F">
        <w:rPr>
          <w:rFonts w:ascii="Courier New CYR" w:hAnsi="Courier New CYR" w:cs="Courier New CYR"/>
          <w:sz w:val="20"/>
          <w:szCs w:val="20"/>
        </w:rPr>
        <w:t xml:space="preserve"> т</w:t>
      </w:r>
      <w:r>
        <w:rPr>
          <w:rFonts w:ascii="Courier New CYR" w:hAnsi="Courier New CYR" w:cs="Courier New CYR"/>
          <w:sz w:val="20"/>
          <w:szCs w:val="20"/>
        </w:rPr>
        <w:t>радиции с богатым</w:t>
      </w:r>
      <w:r w:rsidRPr="00A1521F">
        <w:rPr>
          <w:rFonts w:ascii="Courier New CYR" w:hAnsi="Courier New CYR" w:cs="Courier New CYR"/>
          <w:sz w:val="20"/>
          <w:szCs w:val="20"/>
        </w:rPr>
        <w:t xml:space="preserve"> разнообразие</w:t>
      </w:r>
      <w:r>
        <w:rPr>
          <w:rFonts w:ascii="Courier New CYR" w:hAnsi="Courier New CYR" w:cs="Courier New CYR"/>
          <w:sz w:val="20"/>
          <w:szCs w:val="20"/>
        </w:rPr>
        <w:t>м ароматных чаев</w:t>
      </w:r>
      <w:r w:rsidRPr="00A1521F">
        <w:rPr>
          <w:rFonts w:ascii="Courier New CYR" w:hAnsi="Courier New CYR" w:cs="Courier New CYR"/>
          <w:sz w:val="20"/>
          <w:szCs w:val="20"/>
        </w:rPr>
        <w:t>, а</w:t>
      </w:r>
      <w:r>
        <w:rPr>
          <w:rFonts w:ascii="Courier New CYR" w:hAnsi="Courier New CYR" w:cs="Courier New CYR"/>
          <w:sz w:val="20"/>
          <w:szCs w:val="20"/>
        </w:rPr>
        <w:t>нглийскими печеньями „scones”, сладостями домашнего приготовления, солеными</w:t>
      </w:r>
      <w:r w:rsidRPr="00A1521F">
        <w:rPr>
          <w:rFonts w:ascii="Courier New CYR" w:hAnsi="Courier New CYR" w:cs="Courier New CYR"/>
          <w:sz w:val="20"/>
          <w:szCs w:val="20"/>
        </w:rPr>
        <w:t xml:space="preserve"> и сладки</w:t>
      </w:r>
      <w:r>
        <w:rPr>
          <w:rFonts w:ascii="Courier New CYR" w:hAnsi="Courier New CYR" w:cs="Courier New CYR"/>
          <w:sz w:val="20"/>
          <w:szCs w:val="20"/>
        </w:rPr>
        <w:t>ми кексами, пирожными и тортами. В время церемониии</w:t>
      </w:r>
      <w:r w:rsidRPr="00A1521F">
        <w:rPr>
          <w:rFonts w:ascii="Courier New CYR" w:hAnsi="Courier New CYR" w:cs="Courier New CYR"/>
          <w:sz w:val="20"/>
          <w:szCs w:val="20"/>
        </w:rPr>
        <w:t xml:space="preserve"> High Tea </w:t>
      </w:r>
      <w:r>
        <w:rPr>
          <w:rFonts w:ascii="Courier New CYR" w:hAnsi="Courier New CYR" w:cs="Courier New CYR"/>
          <w:sz w:val="20"/>
          <w:szCs w:val="20"/>
        </w:rPr>
        <w:t>гостям будут предложены и бокал</w:t>
      </w:r>
      <w:r w:rsidRPr="00A1521F">
        <w:rPr>
          <w:rFonts w:ascii="Courier New CYR" w:hAnsi="Courier New CYR" w:cs="Courier New CYR"/>
          <w:sz w:val="20"/>
          <w:szCs w:val="20"/>
        </w:rPr>
        <w:t xml:space="preserve"> шампанско</w:t>
      </w:r>
      <w:r>
        <w:rPr>
          <w:rFonts w:ascii="Courier New CYR" w:hAnsi="Courier New CYR" w:cs="Courier New CYR"/>
          <w:sz w:val="20"/>
          <w:szCs w:val="20"/>
        </w:rPr>
        <w:t>го</w:t>
      </w:r>
      <w:r w:rsidRPr="00A1521F">
        <w:rPr>
          <w:rFonts w:ascii="Courier New CYR" w:hAnsi="Courier New CYR" w:cs="Courier New CYR"/>
          <w:sz w:val="20"/>
          <w:szCs w:val="20"/>
        </w:rPr>
        <w:t xml:space="preserve"> или коктейл</w:t>
      </w:r>
      <w:r>
        <w:rPr>
          <w:rFonts w:ascii="Courier New CYR" w:hAnsi="Courier New CYR" w:cs="Courier New CYR"/>
          <w:sz w:val="20"/>
          <w:szCs w:val="20"/>
        </w:rPr>
        <w:t>и с шампанским, пунш, горячий</w:t>
      </w:r>
      <w:r w:rsidRPr="00A1521F">
        <w:rPr>
          <w:rFonts w:ascii="Courier New CYR" w:hAnsi="Courier New CYR" w:cs="Courier New CYR"/>
          <w:sz w:val="20"/>
          <w:szCs w:val="20"/>
        </w:rPr>
        <w:t xml:space="preserve"> шоколад, к</w:t>
      </w:r>
      <w:r>
        <w:rPr>
          <w:rFonts w:ascii="Courier New CYR" w:hAnsi="Courier New CYR" w:cs="Courier New CYR"/>
          <w:sz w:val="20"/>
          <w:szCs w:val="20"/>
        </w:rPr>
        <w:t>о</w:t>
      </w:r>
      <w:r w:rsidRPr="00A1521F">
        <w:rPr>
          <w:rFonts w:ascii="Courier New CYR" w:hAnsi="Courier New CYR" w:cs="Courier New CYR"/>
          <w:sz w:val="20"/>
          <w:szCs w:val="20"/>
        </w:rPr>
        <w:t xml:space="preserve">фе. </w:t>
      </w:r>
      <w:r>
        <w:rPr>
          <w:rFonts w:ascii="Courier New CYR" w:hAnsi="Courier New CYR" w:cs="Courier New CYR"/>
          <w:sz w:val="20"/>
          <w:szCs w:val="20"/>
        </w:rPr>
        <w:t xml:space="preserve">Все это подносится по </w:t>
      </w:r>
      <w:r w:rsidRPr="00A1521F">
        <w:rPr>
          <w:rFonts w:ascii="Courier New CYR" w:hAnsi="Courier New CYR" w:cs="Courier New CYR"/>
          <w:sz w:val="20"/>
          <w:szCs w:val="20"/>
        </w:rPr>
        <w:t>стар</w:t>
      </w:r>
      <w:r>
        <w:rPr>
          <w:rFonts w:ascii="Courier New CYR" w:hAnsi="Courier New CYR" w:cs="Courier New CYR"/>
          <w:sz w:val="20"/>
          <w:szCs w:val="20"/>
        </w:rPr>
        <w:t>ому английскому обычаю</w:t>
      </w:r>
      <w:r w:rsidRPr="00A1521F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Услуга будет предлагаться в Лобби Баре отеля „Калиакра”. За дополнитнельную плату.</w:t>
      </w:r>
    </w:p>
    <w:p w:rsidR="00DA214B" w:rsidRDefault="00DA214B" w:rsidP="00D012AE">
      <w:pPr>
        <w:numPr>
          <w:ilvl w:val="0"/>
          <w:numId w:val="10"/>
        </w:numPr>
        <w:spacing w:after="160" w:line="259" w:lineRule="auto"/>
        <w:rPr>
          <w:rFonts w:ascii="Courier New CYR" w:hAnsi="Courier New CYR" w:cs="Courier New CYR"/>
          <w:sz w:val="20"/>
          <w:szCs w:val="20"/>
        </w:rPr>
      </w:pPr>
      <w:r w:rsidRPr="00A1521F">
        <w:rPr>
          <w:rFonts w:ascii="Courier New CYR" w:hAnsi="Courier New CYR" w:cs="Courier New CYR"/>
          <w:sz w:val="20"/>
          <w:szCs w:val="20"/>
        </w:rPr>
        <w:t xml:space="preserve"> „Сладки</w:t>
      </w:r>
      <w:r>
        <w:rPr>
          <w:rFonts w:ascii="Courier New CYR" w:hAnsi="Courier New CYR" w:cs="Courier New CYR"/>
          <w:sz w:val="20"/>
          <w:szCs w:val="20"/>
        </w:rPr>
        <w:t xml:space="preserve">е” кулинарные путешествия по „старушке” Европе, в панорамном баре на 15-том этаже </w:t>
      </w:r>
      <w:r w:rsidRPr="00A1521F">
        <w:rPr>
          <w:rFonts w:ascii="Courier New CYR" w:hAnsi="Courier New CYR" w:cs="Courier New CYR"/>
          <w:sz w:val="20"/>
          <w:szCs w:val="20"/>
        </w:rPr>
        <w:t>отел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A1521F">
        <w:rPr>
          <w:rFonts w:ascii="Courier New CYR" w:hAnsi="Courier New CYR" w:cs="Courier New CYR"/>
          <w:sz w:val="20"/>
          <w:szCs w:val="20"/>
        </w:rPr>
        <w:t xml:space="preserve"> Добруджа. </w:t>
      </w:r>
      <w:r>
        <w:rPr>
          <w:rFonts w:ascii="Courier New CYR" w:hAnsi="Courier New CYR" w:cs="Courier New CYR"/>
          <w:sz w:val="20"/>
          <w:szCs w:val="20"/>
        </w:rPr>
        <w:t>„Недели” тортов и сладостей со всех концов старого континента; ”</w:t>
      </w:r>
      <w:r w:rsidRPr="00A1521F">
        <w:rPr>
          <w:rFonts w:ascii="Courier New CYR" w:hAnsi="Courier New CYR" w:cs="Courier New CYR"/>
          <w:sz w:val="20"/>
          <w:szCs w:val="20"/>
        </w:rPr>
        <w:t>Торта Шварцвал</w:t>
      </w:r>
      <w:r>
        <w:rPr>
          <w:rFonts w:ascii="Courier New CYR" w:hAnsi="Courier New CYR" w:cs="Courier New CYR"/>
          <w:sz w:val="20"/>
          <w:szCs w:val="20"/>
        </w:rPr>
        <w:t>ьд/ Чийзкейк с „rote Grьtze” соусом (соус</w:t>
      </w:r>
      <w:r w:rsidRPr="00A1521F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из лесных ягод</w:t>
      </w:r>
      <w:r w:rsidRPr="00A1521F">
        <w:rPr>
          <w:rFonts w:ascii="Courier New CYR" w:hAnsi="Courier New CYR" w:cs="Courier New CYR"/>
          <w:sz w:val="20"/>
          <w:szCs w:val="20"/>
        </w:rPr>
        <w:t xml:space="preserve">) </w:t>
      </w:r>
      <w:r>
        <w:rPr>
          <w:rFonts w:ascii="Courier New CYR" w:hAnsi="Courier New CYR" w:cs="Courier New CYR"/>
          <w:sz w:val="20"/>
          <w:szCs w:val="20"/>
        </w:rPr>
        <w:t xml:space="preserve">из </w:t>
      </w:r>
      <w:r w:rsidRPr="00A1521F">
        <w:rPr>
          <w:rFonts w:ascii="Courier New CYR" w:hAnsi="Courier New CYR" w:cs="Courier New CYR"/>
          <w:sz w:val="20"/>
          <w:szCs w:val="20"/>
        </w:rPr>
        <w:t>Герм</w:t>
      </w:r>
      <w:r>
        <w:rPr>
          <w:rFonts w:ascii="Courier New CYR" w:hAnsi="Courier New CYR" w:cs="Courier New CYR"/>
          <w:sz w:val="20"/>
          <w:szCs w:val="20"/>
        </w:rPr>
        <w:t>ании;  Узо-Фроузн Суфле или торт Спартак (из России); П</w:t>
      </w:r>
      <w:r w:rsidRPr="00A1521F">
        <w:rPr>
          <w:rFonts w:ascii="Courier New CYR" w:hAnsi="Courier New CYR" w:cs="Courier New CYR"/>
          <w:sz w:val="20"/>
          <w:szCs w:val="20"/>
        </w:rPr>
        <w:t>арфе с мед</w:t>
      </w:r>
      <w:r>
        <w:rPr>
          <w:rFonts w:ascii="Courier New CYR" w:hAnsi="Courier New CYR" w:cs="Courier New CYR"/>
          <w:sz w:val="20"/>
          <w:szCs w:val="20"/>
        </w:rPr>
        <w:t>ом из болгарской розы (Бо</w:t>
      </w:r>
      <w:r w:rsidRPr="00A1521F">
        <w:rPr>
          <w:rFonts w:ascii="Courier New CYR" w:hAnsi="Courier New CYR" w:cs="Courier New CYR"/>
          <w:sz w:val="20"/>
          <w:szCs w:val="20"/>
        </w:rPr>
        <w:t xml:space="preserve">лгария); </w:t>
      </w:r>
      <w:r>
        <w:rPr>
          <w:rFonts w:ascii="Courier New CYR" w:hAnsi="Courier New CYR" w:cs="Courier New CYR"/>
          <w:sz w:val="20"/>
          <w:szCs w:val="20"/>
        </w:rPr>
        <w:t>Тунизийская пахлава; Мус с белым</w:t>
      </w:r>
      <w:r w:rsidRPr="00A1521F">
        <w:rPr>
          <w:rFonts w:ascii="Courier New CYR" w:hAnsi="Courier New CYR" w:cs="Courier New CYR"/>
          <w:sz w:val="20"/>
          <w:szCs w:val="20"/>
        </w:rPr>
        <w:t xml:space="preserve"> шоколад</w:t>
      </w:r>
      <w:r>
        <w:rPr>
          <w:rFonts w:ascii="Courier New CYR" w:hAnsi="Courier New CYR" w:cs="Courier New CYR"/>
          <w:sz w:val="20"/>
          <w:szCs w:val="20"/>
        </w:rPr>
        <w:t>ом</w:t>
      </w:r>
      <w:r w:rsidRPr="00A1521F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D65372">
        <w:rPr>
          <w:rFonts w:ascii="Courier New CYR" w:hAnsi="Courier New CYR" w:cs="Courier New CYR"/>
          <w:sz w:val="20"/>
          <w:szCs w:val="20"/>
          <w:lang w:val="ru-RU"/>
        </w:rPr>
        <w:t>)</w:t>
      </w:r>
      <w:r w:rsidRPr="00A1521F">
        <w:rPr>
          <w:rFonts w:ascii="Courier New CYR" w:hAnsi="Courier New CYR" w:cs="Courier New CYR"/>
          <w:sz w:val="20"/>
          <w:szCs w:val="20"/>
        </w:rPr>
        <w:t>.</w:t>
      </w:r>
      <w:r>
        <w:rPr>
          <w:rFonts w:ascii="Courier New CYR" w:hAnsi="Courier New CYR" w:cs="Courier New CYR"/>
          <w:sz w:val="20"/>
          <w:szCs w:val="20"/>
        </w:rPr>
        <w:t xml:space="preserve"> </w:t>
      </w:r>
    </w:p>
    <w:p w:rsidR="00DA214B" w:rsidRPr="00576EA9" w:rsidRDefault="00DA214B" w:rsidP="00D012AE">
      <w:pPr>
        <w:numPr>
          <w:ilvl w:val="0"/>
          <w:numId w:val="10"/>
        </w:numPr>
        <w:spacing w:after="160" w:line="259" w:lineRule="auto"/>
        <w:rPr>
          <w:rFonts w:ascii="Courier New" w:hAnsi="Courier New" w:cs="Courier New"/>
          <w:sz w:val="20"/>
          <w:szCs w:val="20"/>
        </w:rPr>
      </w:pPr>
      <w:r w:rsidRPr="001A6850">
        <w:rPr>
          <w:rFonts w:ascii="Courier New" w:hAnsi="Courier New" w:cs="Courier New"/>
          <w:sz w:val="20"/>
          <w:szCs w:val="20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D012AE" w:rsidRDefault="00DA214B" w:rsidP="00982936">
      <w:pPr>
        <w:pStyle w:val="Heading3"/>
        <w:jc w:val="both"/>
        <w:rPr>
          <w:rFonts w:ascii="Courier New" w:hAnsi="Courier New" w:cs="Courier New"/>
          <w:b w:val="0"/>
          <w:sz w:val="20"/>
          <w:szCs w:val="20"/>
        </w:rPr>
      </w:pPr>
      <w:hyperlink r:id="rId24" w:anchor="extra-services" w:history="1">
        <w:r w:rsidRPr="00D012AE">
          <w:rPr>
            <w:rStyle w:val="Hyperlink"/>
            <w:rFonts w:ascii="Courier New" w:hAnsi="Courier New" w:cs="Courier New"/>
            <w:b w:val="0"/>
            <w:color w:val="auto"/>
            <w:sz w:val="20"/>
            <w:szCs w:val="20"/>
            <w:u w:val="none"/>
          </w:rPr>
          <w:t>Номера</w:t>
        </w:r>
      </w:hyperlink>
      <w:r w:rsidRPr="00D012AE">
        <w:rPr>
          <w:rFonts w:ascii="Courier New" w:hAnsi="Courier New" w:cs="Courier New"/>
          <w:sz w:val="20"/>
          <w:szCs w:val="20"/>
        </w:rPr>
        <w:t xml:space="preserve"> и размещение</w:t>
      </w:r>
      <w:r w:rsidRPr="00D012AE">
        <w:rPr>
          <w:rFonts w:ascii="Courier New" w:hAnsi="Courier New" w:cs="Courier New"/>
          <w:b w:val="0"/>
          <w:sz w:val="20"/>
          <w:szCs w:val="20"/>
        </w:rPr>
        <w:t>:</w:t>
      </w:r>
    </w:p>
    <w:p w:rsidR="00DA214B" w:rsidRDefault="00DA214B" w:rsidP="00BE3106">
      <w:pPr>
        <w:pStyle w:val="NormalWeb"/>
        <w:shd w:val="clear" w:color="auto" w:fill="FFFFFF"/>
        <w:rPr>
          <w:rFonts w:ascii="Courier New" w:hAnsi="Courier New" w:cs="Courier New"/>
          <w:color w:val="000000"/>
          <w:kern w:val="36"/>
          <w:sz w:val="20"/>
          <w:szCs w:val="20"/>
        </w:rPr>
      </w:pPr>
      <w:r w:rsidRPr="0063438C">
        <w:br/>
      </w:r>
      <w:r w:rsidRPr="00BE3106">
        <w:rPr>
          <w:rFonts w:ascii="Courier New" w:hAnsi="Courier New" w:cs="Courier New"/>
          <w:sz w:val="20"/>
          <w:szCs w:val="20"/>
        </w:rPr>
        <w:t xml:space="preserve">Всички 128 помещений в отеле с видом на море. Все номера оборудованы кондиционером, телефоном, озвучением, </w:t>
      </w:r>
      <w:r w:rsidRPr="00BE3106">
        <w:rPr>
          <w:rFonts w:ascii="Courier New" w:hAnsi="Courier New" w:cs="Courier New"/>
          <w:sz w:val="20"/>
          <w:szCs w:val="20"/>
          <w:lang w:val="en-US"/>
        </w:rPr>
        <w:t>LCD</w:t>
      </w:r>
      <w:r w:rsidRPr="00D65372">
        <w:rPr>
          <w:rFonts w:ascii="Courier New" w:hAnsi="Courier New" w:cs="Courier New"/>
          <w:sz w:val="20"/>
          <w:szCs w:val="20"/>
          <w:lang w:val="ru-RU"/>
        </w:rPr>
        <w:t xml:space="preserve"> телевизорами</w:t>
      </w:r>
      <w:r w:rsidRPr="00BE3106">
        <w:rPr>
          <w:rFonts w:ascii="Courier New" w:hAnsi="Courier New" w:cs="Courier New"/>
          <w:sz w:val="20"/>
          <w:szCs w:val="20"/>
        </w:rPr>
        <w:t xml:space="preserve"> с кабельным телевидением, минибаром, ванными комнатами с душом или ванной,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BE3106">
        <w:rPr>
          <w:rFonts w:ascii="Courier New" w:hAnsi="Courier New" w:cs="Courier New"/>
          <w:sz w:val="20"/>
          <w:szCs w:val="20"/>
        </w:rPr>
        <w:t>феном, увеличительным зеркалом</w:t>
      </w:r>
      <w:r>
        <w:rPr>
          <w:rFonts w:ascii="Courier New" w:hAnsi="Courier New" w:cs="Courier New"/>
          <w:sz w:val="20"/>
          <w:szCs w:val="20"/>
        </w:rPr>
        <w:t>, балконами со столом и стульями</w:t>
      </w:r>
      <w:r w:rsidRPr="00BE3106">
        <w:rPr>
          <w:rFonts w:ascii="Courier New" w:hAnsi="Courier New" w:cs="Courier New"/>
          <w:sz w:val="20"/>
          <w:szCs w:val="20"/>
        </w:rPr>
        <w:t xml:space="preserve">. Номера обставлены современной мебелью и люксовым спальным бельем. В апартаментах предлагаются дополнительные удобства, как халаты, электрические чайники, чай, утюг и гладильная доска. </w:t>
      </w:r>
      <w:r>
        <w:rPr>
          <w:rFonts w:ascii="Courier New" w:hAnsi="Courier New" w:cs="Courier New"/>
          <w:sz w:val="20"/>
          <w:szCs w:val="20"/>
        </w:rPr>
        <w:t>Домашни</w:t>
      </w:r>
      <w:r w:rsidRPr="00BE3106">
        <w:rPr>
          <w:rFonts w:ascii="Courier New" w:hAnsi="Courier New" w:cs="Courier New"/>
          <w:sz w:val="20"/>
          <w:szCs w:val="20"/>
        </w:rPr>
        <w:t xml:space="preserve">е животные размещаются по предварительному запросу и за дополнительную плату. Детская кроватка предоставляется по запросу. </w:t>
      </w:r>
      <w:r w:rsidRPr="00BE3106">
        <w:rPr>
          <w:rFonts w:ascii="Courier New" w:hAnsi="Courier New" w:cs="Courier New"/>
          <w:color w:val="000000"/>
          <w:kern w:val="36"/>
          <w:sz w:val="20"/>
          <w:szCs w:val="20"/>
        </w:rPr>
        <w:t>Заезд после 14.00ч. Освобождение номеров до 12.00ч.</w:t>
      </w:r>
    </w:p>
    <w:p w:rsidR="00DA214B" w:rsidRDefault="00DA214B" w:rsidP="00BE3106">
      <w:pPr>
        <w:pStyle w:val="NormalWeb"/>
        <w:shd w:val="clear" w:color="auto" w:fill="FFFFFF"/>
        <w:rPr>
          <w:rFonts w:ascii="Courier New" w:hAnsi="Courier New" w:cs="Courier New"/>
          <w:color w:val="000000"/>
          <w:kern w:val="36"/>
          <w:sz w:val="20"/>
          <w:szCs w:val="20"/>
        </w:rPr>
      </w:pPr>
    </w:p>
    <w:p w:rsidR="00DA214B" w:rsidRDefault="00DA214B" w:rsidP="00BE3106">
      <w:pPr>
        <w:pStyle w:val="NormalWeb"/>
        <w:shd w:val="clear" w:color="auto" w:fill="FFFFFF"/>
        <w:rPr>
          <w:rFonts w:ascii="Courier New" w:hAnsi="Courier New" w:cs="Courier New"/>
          <w:color w:val="000000"/>
          <w:kern w:val="36"/>
          <w:sz w:val="20"/>
          <w:szCs w:val="20"/>
        </w:rPr>
      </w:pPr>
    </w:p>
    <w:p w:rsidR="00DA214B" w:rsidRPr="00BE3106" w:rsidRDefault="00DA214B" w:rsidP="00BE3106">
      <w:pPr>
        <w:pStyle w:val="NormalWeb"/>
        <w:shd w:val="clear" w:color="auto" w:fill="FFFFFF"/>
        <w:rPr>
          <w:rFonts w:ascii="Courier New" w:hAnsi="Courier New" w:cs="Courier New"/>
          <w:color w:val="000000"/>
          <w:kern w:val="36"/>
          <w:sz w:val="20"/>
          <w:szCs w:val="20"/>
        </w:rPr>
      </w:pPr>
      <w:r>
        <w:rPr>
          <w:rFonts w:ascii="Courier New" w:hAnsi="Courier New" w:cs="Courier New"/>
          <w:color w:val="000000"/>
          <w:kern w:val="36"/>
          <w:sz w:val="20"/>
          <w:szCs w:val="20"/>
        </w:rPr>
        <w:t>Типы номеров:</w:t>
      </w:r>
    </w:p>
    <w:p w:rsidR="00DA214B" w:rsidRPr="0063438C" w:rsidRDefault="00DA214B" w:rsidP="00982936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9 одноместных номеров</w:t>
      </w:r>
      <w:r w:rsidRPr="0063438C">
        <w:rPr>
          <w:rFonts w:ascii="Courier New CYR" w:hAnsi="Courier New CYR" w:cs="Courier New CYR"/>
          <w:sz w:val="20"/>
          <w:szCs w:val="20"/>
        </w:rPr>
        <w:t xml:space="preserve"> (около 15 кв.м.) </w:t>
      </w:r>
      <w:r>
        <w:rPr>
          <w:rFonts w:ascii="Courier New CYR" w:hAnsi="Courier New CYR" w:cs="Courier New CYR"/>
          <w:sz w:val="20"/>
          <w:szCs w:val="20"/>
        </w:rPr>
        <w:t>В номерах одна двуспальная кровать и раскладное кресло, ванная комната с ванной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Максимальное размещение – 3 взрослых или 2 взрослых и ребенок.</w:t>
      </w:r>
    </w:p>
    <w:p w:rsidR="00DA214B" w:rsidRPr="0063438C" w:rsidRDefault="00DA214B" w:rsidP="00982936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108 дв</w:t>
      </w:r>
      <w:r>
        <w:rPr>
          <w:rFonts w:ascii="Courier New CYR" w:hAnsi="Courier New CYR" w:cs="Courier New CYR"/>
          <w:sz w:val="20"/>
          <w:szCs w:val="20"/>
        </w:rPr>
        <w:t>ухместных номеров</w:t>
      </w:r>
      <w:r w:rsidRPr="0063438C">
        <w:rPr>
          <w:rFonts w:ascii="Courier New CYR" w:hAnsi="Courier New CYR" w:cs="Courier New CYR"/>
          <w:sz w:val="20"/>
          <w:szCs w:val="20"/>
        </w:rPr>
        <w:t xml:space="preserve"> (около 15 кв.м.) </w:t>
      </w:r>
      <w:r>
        <w:rPr>
          <w:rFonts w:ascii="Courier New CYR" w:hAnsi="Courier New CYR" w:cs="Courier New CYR"/>
          <w:sz w:val="20"/>
          <w:szCs w:val="20"/>
        </w:rPr>
        <w:t>Оборудованы двумя одноместными кроватями</w:t>
      </w:r>
      <w:r w:rsidRPr="0063438C">
        <w:rPr>
          <w:rFonts w:ascii="Courier New CYR" w:hAnsi="Courier New CYR" w:cs="Courier New CYR"/>
          <w:sz w:val="20"/>
          <w:szCs w:val="20"/>
        </w:rPr>
        <w:t xml:space="preserve"> и </w:t>
      </w:r>
      <w:r>
        <w:rPr>
          <w:rFonts w:ascii="Courier New CYR" w:hAnsi="Courier New CYR" w:cs="Courier New CYR"/>
          <w:sz w:val="20"/>
          <w:szCs w:val="20"/>
        </w:rPr>
        <w:t>раскладным диваном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Максимальное размещение -  3 взрослых и 1 ребенок или 2 взрослых и 2 детей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48 номеров оборудованы душ кабиной , а остальные</w:t>
      </w:r>
      <w:r w:rsidRPr="0063438C">
        <w:rPr>
          <w:rFonts w:ascii="Courier New CYR" w:hAnsi="Courier New CYR" w:cs="Courier New CYR"/>
          <w:sz w:val="20"/>
          <w:szCs w:val="20"/>
        </w:rPr>
        <w:t xml:space="preserve"> 60 </w:t>
      </w:r>
      <w:r>
        <w:rPr>
          <w:rFonts w:ascii="Courier New CYR" w:hAnsi="Courier New CYR" w:cs="Courier New CYR"/>
          <w:sz w:val="20"/>
          <w:szCs w:val="20"/>
        </w:rPr>
        <w:t>номеров ванными.</w:t>
      </w:r>
    </w:p>
    <w:p w:rsidR="00DA214B" w:rsidRPr="0063438C" w:rsidRDefault="00DA214B" w:rsidP="00982936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1 апартамент с двумя спальнями</w:t>
      </w:r>
      <w:r w:rsidRPr="0063438C">
        <w:rPr>
          <w:rFonts w:ascii="Courier New CYR" w:hAnsi="Courier New CYR" w:cs="Courier New CYR"/>
          <w:sz w:val="20"/>
          <w:szCs w:val="20"/>
        </w:rPr>
        <w:t xml:space="preserve"> (около 60 кв.м.) Разположен </w:t>
      </w:r>
      <w:r w:rsidRPr="00D65372">
        <w:rPr>
          <w:rFonts w:ascii="Courier New CYR" w:hAnsi="Courier New CYR" w:cs="Courier New CYR"/>
          <w:sz w:val="20"/>
          <w:szCs w:val="20"/>
          <w:lang w:val="ru-RU"/>
        </w:rPr>
        <w:t>на</w:t>
      </w:r>
      <w:r>
        <w:rPr>
          <w:rFonts w:ascii="Courier New CYR" w:hAnsi="Courier New CYR" w:cs="Courier New CYR"/>
          <w:sz w:val="20"/>
          <w:szCs w:val="20"/>
        </w:rPr>
        <w:t xml:space="preserve"> последнем</w:t>
      </w:r>
      <w:r w:rsidRPr="00D65372">
        <w:rPr>
          <w:rFonts w:ascii="Courier New CYR" w:hAnsi="Courier New CYR" w:cs="Courier New CYR"/>
          <w:sz w:val="20"/>
          <w:szCs w:val="20"/>
          <w:lang w:val="ru-RU"/>
        </w:rPr>
        <w:t xml:space="preserve"> 8 эта</w:t>
      </w:r>
      <w:r>
        <w:rPr>
          <w:rFonts w:ascii="Courier New CYR" w:hAnsi="Courier New CYR" w:cs="Courier New CYR"/>
          <w:sz w:val="20"/>
          <w:szCs w:val="20"/>
        </w:rPr>
        <w:t>же</w:t>
      </w:r>
      <w:r w:rsidRPr="0063438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и предлагает панорамные виды на море. Апартамент  со</w:t>
      </w:r>
      <w:r w:rsidRPr="0063438C">
        <w:rPr>
          <w:rFonts w:ascii="Courier New CYR" w:hAnsi="Courier New CYR" w:cs="Courier New CYR"/>
          <w:sz w:val="20"/>
          <w:szCs w:val="20"/>
        </w:rPr>
        <w:t>стои</w:t>
      </w:r>
      <w:r>
        <w:rPr>
          <w:rFonts w:ascii="Courier New CYR" w:hAnsi="Courier New CYR" w:cs="Courier New CYR"/>
          <w:sz w:val="20"/>
          <w:szCs w:val="20"/>
        </w:rPr>
        <w:t>т из двух спален с двуспальными кроватями</w:t>
      </w:r>
      <w:r w:rsidRPr="0063438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гостиной с раскладным диваном и креслом, ванной с двумя отдельными туалетами.</w:t>
      </w:r>
      <w:r w:rsidRPr="0063438C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Максимальное размещение - 5 взрослых и 1 ребенок или 4 взрослых и 2 детей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</w:p>
    <w:p w:rsidR="00DA214B" w:rsidRPr="0063438C" w:rsidRDefault="00DA214B" w:rsidP="00982936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9 апартаментов (около 45 кв.м.) Состоят из одной</w:t>
      </w:r>
      <w:r w:rsidRPr="0063438C">
        <w:rPr>
          <w:rFonts w:ascii="Courier New CYR" w:hAnsi="Courier New CYR" w:cs="Courier New CYR"/>
          <w:sz w:val="20"/>
          <w:szCs w:val="20"/>
        </w:rPr>
        <w:t xml:space="preserve"> спал</w:t>
      </w:r>
      <w:r>
        <w:rPr>
          <w:rFonts w:ascii="Courier New CYR" w:hAnsi="Courier New CYR" w:cs="Courier New CYR"/>
          <w:sz w:val="20"/>
          <w:szCs w:val="20"/>
        </w:rPr>
        <w:t>ьни с двуспальной кроватью, и гостиной с раскладным диваном и креслом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Максимальное размещение – 3 взрослых и 1 ребенок или 2 взрослых и 2 детей</w:t>
      </w:r>
    </w:p>
    <w:p w:rsidR="00DA214B" w:rsidRPr="0063438C" w:rsidRDefault="00DA214B" w:rsidP="00F26348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1 мезонет (около 45 кв.м.) Представлява</w:t>
      </w:r>
      <w:r>
        <w:rPr>
          <w:rFonts w:ascii="Courier New CYR" w:hAnsi="Courier New CYR" w:cs="Courier New CYR"/>
          <w:sz w:val="20"/>
          <w:szCs w:val="20"/>
        </w:rPr>
        <w:t>ет собой апартамент на двух уровнях, расположенный на</w:t>
      </w:r>
      <w:r w:rsidRPr="0063438C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7-ом и 8-ом этажей, откуда открывается восхитительный вид на море Состоит из одной спальни, с двуспальной кроватью, расположеная на втором этаже</w:t>
      </w:r>
      <w:r w:rsidRPr="0063438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гостиной на первом э</w:t>
      </w:r>
      <w:r w:rsidRPr="0063438C">
        <w:rPr>
          <w:rFonts w:ascii="Courier New CYR" w:hAnsi="Courier New CYR" w:cs="Courier New CYR"/>
          <w:sz w:val="20"/>
          <w:szCs w:val="20"/>
        </w:rPr>
        <w:t>таж</w:t>
      </w:r>
      <w:r>
        <w:rPr>
          <w:rFonts w:ascii="Courier New CYR" w:hAnsi="Courier New CYR" w:cs="Courier New CYR"/>
          <w:sz w:val="20"/>
          <w:szCs w:val="20"/>
        </w:rPr>
        <w:t>е, ванной с отдельным туалетом</w:t>
      </w:r>
      <w:r w:rsidRPr="0063438C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Максимальное размещение – 3 взрослых и 1 ребенок или 2 взрослых и 2 детей</w:t>
      </w:r>
    </w:p>
    <w:p w:rsidR="00DA214B" w:rsidRPr="0063438C" w:rsidRDefault="00DA214B" w:rsidP="00982936">
      <w:pPr>
        <w:pStyle w:val="Heading3"/>
        <w:jc w:val="both"/>
        <w:rPr>
          <w:rFonts w:ascii="Courier New CYR" w:hAnsi="Courier New CYR" w:cs="Courier New CYR"/>
          <w:b w:val="0"/>
          <w:sz w:val="20"/>
          <w:szCs w:val="20"/>
          <w:lang w:val="en-US"/>
        </w:rPr>
      </w:pPr>
      <w:hyperlink r:id="rId25" w:anchor="rooms" w:history="1">
        <w:r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Пляж</w:t>
        </w:r>
        <w:r w:rsidRPr="0063438C"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 xml:space="preserve"> и бас</w:t>
        </w:r>
        <w:r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с</w:t>
        </w:r>
        <w:r w:rsidRPr="0063438C"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ейн</w:t>
        </w:r>
      </w:hyperlink>
      <w:r>
        <w:rPr>
          <w:rFonts w:ascii="Courier New CYR" w:hAnsi="Courier New CYR" w:cs="Courier New CYR"/>
          <w:b w:val="0"/>
          <w:sz w:val="20"/>
          <w:szCs w:val="20"/>
        </w:rPr>
        <w:t>:</w:t>
      </w:r>
    </w:p>
    <w:p w:rsidR="00DA214B" w:rsidRPr="007B32E5" w:rsidRDefault="00DA214B" w:rsidP="00F26348">
      <w:pPr>
        <w:rPr>
          <w:rFonts w:ascii="Courier New" w:hAnsi="Courier New" w:cs="Courier New"/>
          <w:bCs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</w:rPr>
        <w:t>3-х километровая пля</w:t>
      </w:r>
      <w:r w:rsidRPr="005B432B">
        <w:rPr>
          <w:rFonts w:ascii="Courier New" w:hAnsi="Courier New" w:cs="Courier New"/>
          <w:bCs/>
          <w:sz w:val="20"/>
          <w:szCs w:val="20"/>
        </w:rPr>
        <w:t>жна</w:t>
      </w:r>
      <w:r>
        <w:rPr>
          <w:rFonts w:ascii="Courier New" w:hAnsi="Courier New" w:cs="Courier New"/>
          <w:bCs/>
          <w:sz w:val="20"/>
          <w:szCs w:val="20"/>
        </w:rPr>
        <w:t>я полоса Албены является постоянным обладателем экологического приза Голубой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Флаг</w:t>
      </w:r>
      <w:r>
        <w:rPr>
          <w:rFonts w:ascii="Courier New" w:hAnsi="Courier New" w:cs="Courier New"/>
          <w:bCs/>
          <w:sz w:val="20"/>
          <w:szCs w:val="20"/>
        </w:rPr>
        <w:t>. Этот приз является признанием как за чистоту прибрежных вод и берегов, так же и за политику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безопасно</w:t>
      </w:r>
      <w:r>
        <w:rPr>
          <w:rFonts w:ascii="Courier New" w:hAnsi="Courier New" w:cs="Courier New"/>
          <w:bCs/>
          <w:sz w:val="20"/>
          <w:szCs w:val="20"/>
        </w:rPr>
        <w:t>го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и устойчиво</w:t>
      </w:r>
      <w:r>
        <w:rPr>
          <w:rFonts w:ascii="Courier New" w:hAnsi="Courier New" w:cs="Courier New"/>
          <w:bCs/>
          <w:sz w:val="20"/>
          <w:szCs w:val="20"/>
        </w:rPr>
        <w:t>го развития.</w:t>
      </w:r>
    </w:p>
    <w:p w:rsidR="00DA214B" w:rsidRPr="006E665B" w:rsidRDefault="00DA214B" w:rsidP="00F26348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Пляж для гостей отеля</w:t>
      </w:r>
      <w:r w:rsidRPr="006E665B">
        <w:rPr>
          <w:rFonts w:ascii="Courier New CYR" w:hAnsi="Courier New CYR" w:cs="Courier New CYR"/>
          <w:sz w:val="20"/>
          <w:szCs w:val="20"/>
        </w:rPr>
        <w:t xml:space="preserve"> на</w:t>
      </w:r>
      <w:r>
        <w:rPr>
          <w:rFonts w:ascii="Courier New CYR" w:hAnsi="Courier New CYR" w:cs="Courier New CYR"/>
          <w:sz w:val="20"/>
          <w:szCs w:val="20"/>
        </w:rPr>
        <w:t>ходится непосредственно перед самим отелем.</w:t>
      </w:r>
      <w:r w:rsidRPr="006E665B">
        <w:rPr>
          <w:rFonts w:ascii="Courier New CYR" w:hAnsi="Courier New CYR" w:cs="Courier New CYR"/>
          <w:sz w:val="20"/>
          <w:szCs w:val="20"/>
        </w:rPr>
        <w:br/>
      </w:r>
      <w:r>
        <w:rPr>
          <w:rFonts w:ascii="Courier New CYR" w:hAnsi="Courier New CYR" w:cs="Courier New CYR"/>
          <w:sz w:val="20"/>
          <w:szCs w:val="20"/>
        </w:rPr>
        <w:t>Всем гостям предоставляются бесплатно один зонт и два лежака на номер, на пляже</w:t>
      </w:r>
      <w:r w:rsidRPr="006E665B">
        <w:rPr>
          <w:rFonts w:ascii="Courier New CYR" w:hAnsi="Courier New CYR" w:cs="Courier New CYR"/>
          <w:sz w:val="20"/>
          <w:szCs w:val="20"/>
        </w:rPr>
        <w:t>.</w:t>
      </w:r>
      <w:r>
        <w:rPr>
          <w:rFonts w:ascii="Courier New CYR" w:hAnsi="Courier New CYR" w:cs="Courier New CYR"/>
          <w:sz w:val="20"/>
          <w:szCs w:val="20"/>
        </w:rPr>
        <w:t>Матрассы и пляжные полотенца предоставляются за дополнительную плату. Рабочее время водно-спасательной службы с 08:00 до 18:00ч., после чего</w:t>
      </w:r>
      <w:r w:rsidRPr="006E665B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пляж не охраняется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Убедительная просьба – соблюдать указания водно-спасательной службы и флаговую сигнализацию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</w:p>
    <w:p w:rsidR="00DA214B" w:rsidRPr="006E665B" w:rsidRDefault="00DA214B" w:rsidP="00F26348">
      <w:pPr>
        <w:jc w:val="both"/>
        <w:rPr>
          <w:rFonts w:ascii="Courier New CYR" w:hAnsi="Courier New CYR" w:cs="Courier New CYR"/>
          <w:sz w:val="20"/>
          <w:szCs w:val="20"/>
        </w:rPr>
      </w:pPr>
      <w:r w:rsidRPr="006E665B">
        <w:rPr>
          <w:rFonts w:ascii="Courier New CYR" w:hAnsi="Courier New CYR" w:cs="Courier New CYR"/>
          <w:sz w:val="20"/>
          <w:szCs w:val="20"/>
        </w:rPr>
        <w:t>Бас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6E665B">
        <w:rPr>
          <w:rFonts w:ascii="Courier New CYR" w:hAnsi="Courier New CYR" w:cs="Courier New CYR"/>
          <w:sz w:val="20"/>
          <w:szCs w:val="20"/>
        </w:rPr>
        <w:t>ейн</w:t>
      </w:r>
      <w:r>
        <w:rPr>
          <w:rFonts w:ascii="Courier New CYR" w:hAnsi="Courier New CYR" w:cs="Courier New CYR"/>
          <w:sz w:val="20"/>
          <w:szCs w:val="20"/>
        </w:rPr>
        <w:t xml:space="preserve"> – Рабочее время</w:t>
      </w:r>
      <w:r w:rsidRPr="006E665B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сейна с 08:30 до 18:</w:t>
      </w:r>
      <w:r w:rsidRPr="006E665B">
        <w:rPr>
          <w:rFonts w:ascii="Courier New CYR" w:hAnsi="Courier New CYR" w:cs="Courier New CYR"/>
          <w:sz w:val="20"/>
          <w:szCs w:val="20"/>
        </w:rPr>
        <w:t>00</w:t>
      </w:r>
      <w:r>
        <w:rPr>
          <w:rFonts w:ascii="Courier New CYR" w:hAnsi="Courier New CYR" w:cs="Courier New CYR"/>
          <w:sz w:val="20"/>
          <w:szCs w:val="20"/>
        </w:rPr>
        <w:t>ч., а в периоде</w:t>
      </w:r>
      <w:r w:rsidRPr="006E665B">
        <w:rPr>
          <w:rFonts w:ascii="Courier New CYR" w:hAnsi="Courier New CYR" w:cs="Courier New CYR"/>
          <w:sz w:val="20"/>
          <w:szCs w:val="20"/>
        </w:rPr>
        <w:t xml:space="preserve"> 01.07-31.08</w:t>
      </w:r>
      <w:r>
        <w:rPr>
          <w:rFonts w:ascii="Courier New CYR" w:hAnsi="Courier New CYR" w:cs="Courier New CYR"/>
          <w:sz w:val="20"/>
          <w:szCs w:val="20"/>
        </w:rPr>
        <w:t>. - с 08:30 до 19:00ч. Вне этих часов, бассейн не охраняется, и поэтому убедительная просьба – не пользоваться бассейнами вне рабочего времени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Всем гостям предоставляются бесплатно один зонт и два лежака на номер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Матрассы и пляжные полотенца предоставляются за дополнительную плату.</w:t>
      </w:r>
    </w:p>
    <w:p w:rsidR="00DA214B" w:rsidRPr="006E665B" w:rsidRDefault="00DA214B" w:rsidP="00F26348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На пляже перед отелем расположены еще фитнесс и детская площадки. Для любителей хорошей книги, пляжная библиотека предложит любимые заголовки на нескольких языках.</w:t>
      </w: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pStyle w:val="Heading3"/>
        <w:jc w:val="both"/>
        <w:rPr>
          <w:rFonts w:ascii="Courier New CYR" w:hAnsi="Courier New CYR" w:cs="Courier New CYR"/>
          <w:b w:val="0"/>
          <w:sz w:val="20"/>
          <w:szCs w:val="20"/>
        </w:rPr>
      </w:pPr>
      <w:hyperlink r:id="rId26" w:anchor="all-inclusive" w:history="1">
        <w:r w:rsidRPr="00ED77DD"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All Inclusive програм</w:t>
        </w:r>
        <w:r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м</w:t>
        </w:r>
        <w:r w:rsidRPr="00ED77DD">
          <w:rPr>
            <w:rStyle w:val="Hyperlink"/>
            <w:rFonts w:ascii="Courier New CYR" w:hAnsi="Courier New CYR" w:cs="Courier New CYR"/>
            <w:b w:val="0"/>
            <w:color w:val="auto"/>
            <w:sz w:val="20"/>
            <w:szCs w:val="20"/>
            <w:u w:val="none"/>
          </w:rPr>
          <w:t>а</w:t>
        </w:r>
      </w:hyperlink>
      <w:r>
        <w:rPr>
          <w:rFonts w:ascii="Courier New CYR" w:hAnsi="Courier New CYR" w:cs="Courier New CYR"/>
          <w:b w:val="0"/>
          <w:sz w:val="20"/>
          <w:szCs w:val="20"/>
        </w:rPr>
        <w:t xml:space="preserve"> (07:30-23:</w:t>
      </w:r>
      <w:r w:rsidRPr="0063438C">
        <w:rPr>
          <w:rFonts w:ascii="Courier New CYR" w:hAnsi="Courier New CYR" w:cs="Courier New CYR"/>
          <w:b w:val="0"/>
          <w:sz w:val="20"/>
          <w:szCs w:val="20"/>
        </w:rPr>
        <w:t>00)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Style w:val="Strong"/>
          <w:rFonts w:ascii="Courier New CYR" w:hAnsi="Courier New CYR" w:cs="Courier New CYR"/>
          <w:b w:val="0"/>
          <w:sz w:val="20"/>
          <w:szCs w:val="20"/>
        </w:rPr>
        <w:t>Основной ресторан</w:t>
      </w:r>
      <w:r w:rsidRPr="0063438C">
        <w:rPr>
          <w:rStyle w:val="Strong"/>
          <w:rFonts w:ascii="Courier New CYR" w:hAnsi="Courier New CYR" w:cs="Courier New CYR"/>
          <w:b w:val="0"/>
          <w:sz w:val="20"/>
          <w:szCs w:val="20"/>
        </w:rPr>
        <w:t xml:space="preserve"> Мура-Славуна: 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Завтрак:      07:30 – 10:</w:t>
      </w:r>
      <w:r w:rsidRPr="0063438C">
        <w:rPr>
          <w:rFonts w:ascii="Courier New CYR" w:hAnsi="Courier New CYR" w:cs="Courier New CYR"/>
          <w:sz w:val="20"/>
          <w:szCs w:val="20"/>
        </w:rPr>
        <w:t>00 ч.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Обед:         12:30 – 14:</w:t>
      </w:r>
      <w:r w:rsidRPr="0063438C">
        <w:rPr>
          <w:rFonts w:ascii="Courier New CYR" w:hAnsi="Courier New CYR" w:cs="Courier New CYR"/>
          <w:sz w:val="20"/>
          <w:szCs w:val="20"/>
        </w:rPr>
        <w:t>30 ч.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Ужин:         18:00-  21:</w:t>
      </w:r>
      <w:r w:rsidRPr="0063438C">
        <w:rPr>
          <w:rFonts w:ascii="Courier New CYR" w:hAnsi="Courier New CYR" w:cs="Courier New CYR"/>
          <w:sz w:val="20"/>
          <w:szCs w:val="20"/>
        </w:rPr>
        <w:t>00 ч.</w:t>
      </w:r>
    </w:p>
    <w:p w:rsidR="00DA214B" w:rsidRPr="0063438C" w:rsidRDefault="00DA214B" w:rsidP="00982936">
      <w:pPr>
        <w:pStyle w:val="NormalWeb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Бар т</w:t>
      </w:r>
      <w:r w:rsidRPr="0063438C">
        <w:rPr>
          <w:rFonts w:ascii="Courier New CYR" w:hAnsi="Courier New CYR" w:cs="Courier New CYR"/>
          <w:sz w:val="20"/>
          <w:szCs w:val="20"/>
        </w:rPr>
        <w:t>ер</w:t>
      </w:r>
      <w:r>
        <w:rPr>
          <w:rFonts w:ascii="Courier New CYR" w:hAnsi="Courier New CYR" w:cs="Courier New CYR"/>
          <w:sz w:val="20"/>
          <w:szCs w:val="20"/>
        </w:rPr>
        <w:t>р</w:t>
      </w:r>
      <w:r w:rsidRPr="0063438C">
        <w:rPr>
          <w:rFonts w:ascii="Courier New CYR" w:hAnsi="Courier New CYR" w:cs="Courier New CYR"/>
          <w:sz w:val="20"/>
          <w:szCs w:val="20"/>
        </w:rPr>
        <w:t>аса:  11:00 - 16:00 /</w:t>
      </w:r>
      <w:r>
        <w:rPr>
          <w:rFonts w:ascii="Courier New CYR" w:hAnsi="Courier New CYR" w:cs="Courier New CYR"/>
          <w:sz w:val="20"/>
          <w:szCs w:val="20"/>
        </w:rPr>
        <w:t>промежуточное питане: горячие и холодные закуски, пица, десерты, фрукты, мороженое</w:t>
      </w:r>
      <w:r w:rsidRPr="0063438C">
        <w:rPr>
          <w:rFonts w:ascii="Courier New CYR" w:hAnsi="Courier New CYR" w:cs="Courier New CYR"/>
          <w:sz w:val="20"/>
          <w:szCs w:val="20"/>
        </w:rPr>
        <w:t>/</w:t>
      </w:r>
      <w:r>
        <w:rPr>
          <w:rFonts w:ascii="Courier New CYR" w:hAnsi="Courier New CYR" w:cs="Courier New CYR"/>
          <w:sz w:val="20"/>
          <w:szCs w:val="20"/>
        </w:rPr>
        <w:t xml:space="preserve">. Мороженое предлагается гостям отеля </w:t>
      </w:r>
      <w:r w:rsidRPr="0063438C">
        <w:rPr>
          <w:rFonts w:ascii="Courier New CYR" w:hAnsi="Courier New CYR" w:cs="Courier New CYR"/>
          <w:sz w:val="20"/>
          <w:szCs w:val="20"/>
        </w:rPr>
        <w:t xml:space="preserve">до </w:t>
      </w:r>
      <w:r>
        <w:rPr>
          <w:rFonts w:ascii="Courier New CYR" w:hAnsi="Courier New CYR" w:cs="Courier New CYR"/>
          <w:sz w:val="20"/>
          <w:szCs w:val="20"/>
        </w:rPr>
        <w:t>21:00ч.</w:t>
      </w:r>
    </w:p>
    <w:p w:rsidR="00DA214B" w:rsidRPr="0063438C" w:rsidRDefault="00DA214B" w:rsidP="009768AF">
      <w:pPr>
        <w:pStyle w:val="NormalWeb"/>
        <w:rPr>
          <w:rFonts w:ascii="Courier New CYR" w:hAnsi="Courier New CYR" w:cs="Courier New CYR"/>
          <w:sz w:val="20"/>
          <w:szCs w:val="20"/>
        </w:rPr>
      </w:pPr>
      <w:r w:rsidRPr="0063438C">
        <w:rPr>
          <w:rFonts w:ascii="Courier New CYR" w:hAnsi="Courier New CYR" w:cs="Courier New CYR"/>
          <w:sz w:val="20"/>
          <w:szCs w:val="20"/>
        </w:rPr>
        <w:t>Лоб</w:t>
      </w:r>
      <w:r>
        <w:rPr>
          <w:rFonts w:ascii="Courier New CYR" w:hAnsi="Courier New CYR" w:cs="Courier New CYR"/>
          <w:sz w:val="20"/>
          <w:szCs w:val="20"/>
        </w:rPr>
        <w:t xml:space="preserve">би </w:t>
      </w:r>
      <w:r w:rsidRPr="0063438C">
        <w:rPr>
          <w:rFonts w:ascii="Courier New CYR" w:hAnsi="Courier New CYR" w:cs="Courier New CYR"/>
          <w:sz w:val="20"/>
          <w:szCs w:val="20"/>
        </w:rPr>
        <w:t xml:space="preserve">бар:   </w:t>
      </w:r>
      <w:r>
        <w:rPr>
          <w:rFonts w:ascii="Courier New CYR" w:hAnsi="Courier New CYR" w:cs="Courier New CYR"/>
          <w:sz w:val="20"/>
          <w:szCs w:val="20"/>
        </w:rPr>
        <w:t xml:space="preserve">          10:00 – 23:00 ч.</w:t>
      </w:r>
      <w:r>
        <w:rPr>
          <w:rFonts w:ascii="Courier New CYR" w:hAnsi="Courier New CYR" w:cs="Courier New CYR"/>
          <w:sz w:val="20"/>
          <w:szCs w:val="20"/>
        </w:rPr>
        <w:br/>
        <w:t>Пул бар хотел Гергана: 10:00 – 23:</w:t>
      </w:r>
      <w:r w:rsidRPr="0063438C">
        <w:rPr>
          <w:rFonts w:ascii="Courier New CYR" w:hAnsi="Courier New CYR" w:cs="Courier New CYR"/>
          <w:sz w:val="20"/>
          <w:szCs w:val="20"/>
        </w:rPr>
        <w:t>0</w:t>
      </w:r>
      <w:r>
        <w:rPr>
          <w:rFonts w:ascii="Courier New CYR" w:hAnsi="Courier New CYR" w:cs="Courier New CYR"/>
          <w:sz w:val="20"/>
          <w:szCs w:val="20"/>
        </w:rPr>
        <w:t>0 ч. </w:t>
      </w:r>
      <w:r>
        <w:rPr>
          <w:rFonts w:ascii="Courier New CYR" w:hAnsi="Courier New CYR" w:cs="Courier New CYR"/>
          <w:sz w:val="20"/>
          <w:szCs w:val="20"/>
        </w:rPr>
        <w:br/>
        <w:t>Бар ресторант:         12:</w:t>
      </w:r>
      <w:r w:rsidRPr="0063438C">
        <w:rPr>
          <w:rFonts w:ascii="Courier New CYR" w:hAnsi="Courier New CYR" w:cs="Courier New CYR"/>
          <w:sz w:val="20"/>
          <w:szCs w:val="20"/>
        </w:rPr>
        <w:t>30 –</w:t>
      </w:r>
      <w:r>
        <w:rPr>
          <w:rFonts w:ascii="Courier New CYR" w:hAnsi="Courier New CYR" w:cs="Courier New CYR"/>
          <w:sz w:val="20"/>
          <w:szCs w:val="20"/>
        </w:rPr>
        <w:t xml:space="preserve"> 14:30 и 18:00- 21:00ч.</w:t>
      </w:r>
      <w:r>
        <w:rPr>
          <w:rFonts w:ascii="Courier New CYR" w:hAnsi="Courier New CYR" w:cs="Courier New CYR"/>
          <w:sz w:val="20"/>
          <w:szCs w:val="20"/>
        </w:rPr>
        <w:br/>
        <w:t>Бар терраса:           10:00 – 21:</w:t>
      </w:r>
      <w:r w:rsidRPr="0063438C">
        <w:rPr>
          <w:rFonts w:ascii="Courier New CYR" w:hAnsi="Courier New CYR" w:cs="Courier New CYR"/>
          <w:sz w:val="20"/>
          <w:szCs w:val="20"/>
        </w:rPr>
        <w:t>00 ч.</w:t>
      </w:r>
    </w:p>
    <w:p w:rsidR="00DA214B" w:rsidRDefault="00DA214B" w:rsidP="00B04265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Напитки: Бо</w:t>
      </w:r>
      <w:r w:rsidRPr="00656FDC">
        <w:rPr>
          <w:rFonts w:ascii="Courier New CYR" w:hAnsi="Courier New CYR" w:cs="Courier New CYR"/>
          <w:sz w:val="20"/>
          <w:szCs w:val="20"/>
        </w:rPr>
        <w:t>лгарски</w:t>
      </w:r>
      <w:r>
        <w:rPr>
          <w:rFonts w:ascii="Courier New CYR" w:hAnsi="Courier New CYR" w:cs="Courier New CYR"/>
          <w:sz w:val="20"/>
          <w:szCs w:val="20"/>
        </w:rPr>
        <w:t>е алког</w:t>
      </w:r>
      <w:r w:rsidRPr="00656FDC">
        <w:rPr>
          <w:rFonts w:ascii="Courier New CYR" w:hAnsi="Courier New CYR" w:cs="Courier New CYR"/>
          <w:sz w:val="20"/>
          <w:szCs w:val="20"/>
        </w:rPr>
        <w:t>ол</w:t>
      </w:r>
      <w:r>
        <w:rPr>
          <w:rFonts w:ascii="Courier New CYR" w:hAnsi="Courier New CYR" w:cs="Courier New CYR"/>
          <w:sz w:val="20"/>
          <w:szCs w:val="20"/>
        </w:rPr>
        <w:t>ьные и безалког</w:t>
      </w:r>
      <w:r w:rsidRPr="00656FDC">
        <w:rPr>
          <w:rFonts w:ascii="Courier New CYR" w:hAnsi="Courier New CYR" w:cs="Courier New CYR"/>
          <w:sz w:val="20"/>
          <w:szCs w:val="20"/>
        </w:rPr>
        <w:t>ол</w:t>
      </w:r>
      <w:r>
        <w:rPr>
          <w:rFonts w:ascii="Courier New CYR" w:hAnsi="Courier New CYR" w:cs="Courier New CYR"/>
          <w:sz w:val="20"/>
          <w:szCs w:val="20"/>
        </w:rPr>
        <w:t>ьные напитки - бо</w:t>
      </w:r>
      <w:r w:rsidRPr="00656FDC">
        <w:rPr>
          <w:rFonts w:ascii="Courier New CYR" w:hAnsi="Courier New CYR" w:cs="Courier New CYR"/>
          <w:sz w:val="20"/>
          <w:szCs w:val="20"/>
        </w:rPr>
        <w:t>лгарска</w:t>
      </w:r>
      <w:r>
        <w:rPr>
          <w:rFonts w:ascii="Courier New CYR" w:hAnsi="Courier New CYR" w:cs="Courier New CYR"/>
          <w:sz w:val="20"/>
          <w:szCs w:val="20"/>
        </w:rPr>
        <w:t>я ракия, бо</w:t>
      </w:r>
      <w:r w:rsidRPr="00656FDC">
        <w:rPr>
          <w:rFonts w:ascii="Courier New CYR" w:hAnsi="Courier New CYR" w:cs="Courier New CYR"/>
          <w:sz w:val="20"/>
          <w:szCs w:val="20"/>
        </w:rPr>
        <w:t>лгарско</w:t>
      </w:r>
      <w:r>
        <w:rPr>
          <w:rFonts w:ascii="Courier New CYR" w:hAnsi="Courier New CYR" w:cs="Courier New CYR"/>
          <w:sz w:val="20"/>
          <w:szCs w:val="20"/>
        </w:rPr>
        <w:t>е вино, бо</w:t>
      </w:r>
      <w:r w:rsidRPr="00656FDC">
        <w:rPr>
          <w:rFonts w:ascii="Courier New CYR" w:hAnsi="Courier New CYR" w:cs="Courier New CYR"/>
          <w:sz w:val="20"/>
          <w:szCs w:val="20"/>
        </w:rPr>
        <w:t>лгарски</w:t>
      </w:r>
      <w:r>
        <w:rPr>
          <w:rFonts w:ascii="Courier New CYR" w:hAnsi="Courier New CYR" w:cs="Courier New CYR"/>
          <w:sz w:val="20"/>
          <w:szCs w:val="20"/>
        </w:rPr>
        <w:t>е газированные вина, болгарское розливное пиво</w:t>
      </w:r>
      <w:r w:rsidRPr="00656FD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соки, газированные</w:t>
      </w:r>
      <w:r w:rsidRPr="00656FDC">
        <w:rPr>
          <w:rFonts w:ascii="Courier New CYR" w:hAnsi="Courier New CYR" w:cs="Courier New CYR"/>
          <w:sz w:val="20"/>
          <w:szCs w:val="20"/>
        </w:rPr>
        <w:t xml:space="preserve"> напитки, минерал</w:t>
      </w:r>
      <w:r>
        <w:rPr>
          <w:rFonts w:ascii="Courier New CYR" w:hAnsi="Courier New CYR" w:cs="Courier New CYR"/>
          <w:sz w:val="20"/>
          <w:szCs w:val="20"/>
        </w:rPr>
        <w:t>ь</w:t>
      </w:r>
      <w:r w:rsidRPr="00656FDC">
        <w:rPr>
          <w:rFonts w:ascii="Courier New CYR" w:hAnsi="Courier New CYR" w:cs="Courier New CYR"/>
          <w:sz w:val="20"/>
          <w:szCs w:val="20"/>
        </w:rPr>
        <w:t>на</w:t>
      </w:r>
      <w:r>
        <w:rPr>
          <w:rFonts w:ascii="Courier New CYR" w:hAnsi="Courier New CYR" w:cs="Courier New CYR"/>
          <w:sz w:val="20"/>
          <w:szCs w:val="20"/>
        </w:rPr>
        <w:t>я вода, кофе (еспресо и американо</w:t>
      </w:r>
      <w:r w:rsidRPr="00656FDC">
        <w:rPr>
          <w:rFonts w:ascii="Courier New CYR" w:hAnsi="Courier New CYR" w:cs="Courier New CYR"/>
          <w:sz w:val="20"/>
          <w:szCs w:val="20"/>
        </w:rPr>
        <w:t>) и капучино.</w:t>
      </w:r>
      <w:r>
        <w:rPr>
          <w:rFonts w:ascii="Courier New CYR" w:hAnsi="Courier New CYR" w:cs="Courier New CYR"/>
          <w:sz w:val="20"/>
          <w:szCs w:val="20"/>
        </w:rPr>
        <w:t xml:space="preserve"> Импортные алкогольные напитки и коктейли, а также и кофе</w:t>
      </w:r>
      <w:r w:rsidRPr="00656FDC">
        <w:rPr>
          <w:rFonts w:ascii="Courier New CYR" w:hAnsi="Courier New CYR" w:cs="Courier New CYR"/>
          <w:sz w:val="20"/>
          <w:szCs w:val="20"/>
        </w:rPr>
        <w:t xml:space="preserve"> „Лаваца”</w:t>
      </w:r>
      <w:r>
        <w:rPr>
          <w:rFonts w:ascii="Courier New CYR" w:hAnsi="Courier New CYR" w:cs="Courier New CYR"/>
          <w:sz w:val="20"/>
          <w:szCs w:val="20"/>
        </w:rPr>
        <w:t xml:space="preserve"> опбачиваются дополнительно</w:t>
      </w:r>
      <w:r w:rsidRPr="00656FDC">
        <w:rPr>
          <w:rFonts w:ascii="Courier New CYR" w:hAnsi="Courier New CYR" w:cs="Courier New CYR"/>
          <w:sz w:val="20"/>
          <w:szCs w:val="20"/>
        </w:rPr>
        <w:t>.</w:t>
      </w:r>
    </w:p>
    <w:p w:rsidR="00DA214B" w:rsidRPr="00656FDC" w:rsidRDefault="00DA214B" w:rsidP="00B04265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56FDC" w:rsidRDefault="00DA214B" w:rsidP="00B04265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Анимация и развлекательная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</w:rPr>
        <w:t xml:space="preserve">ма: 6 дней в неделю - </w:t>
      </w:r>
      <w:r w:rsidRPr="00656FDC">
        <w:rPr>
          <w:rFonts w:ascii="Courier New CYR" w:hAnsi="Courier New CYR" w:cs="Courier New CYR"/>
          <w:sz w:val="20"/>
          <w:szCs w:val="20"/>
        </w:rPr>
        <w:t>спорт</w:t>
      </w:r>
      <w:r>
        <w:rPr>
          <w:rFonts w:ascii="Courier New CYR" w:hAnsi="Courier New CYR" w:cs="Courier New CYR"/>
          <w:sz w:val="20"/>
          <w:szCs w:val="20"/>
        </w:rPr>
        <w:t>ивная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и занимател</w:t>
      </w:r>
      <w:r>
        <w:rPr>
          <w:rFonts w:ascii="Courier New CYR" w:hAnsi="Courier New CYR" w:cs="Courier New CYR"/>
          <w:sz w:val="20"/>
          <w:szCs w:val="20"/>
        </w:rPr>
        <w:t>ь</w:t>
      </w:r>
      <w:r w:rsidRPr="00656FDC">
        <w:rPr>
          <w:rFonts w:ascii="Courier New CYR" w:hAnsi="Courier New CYR" w:cs="Courier New CYR"/>
          <w:sz w:val="20"/>
          <w:szCs w:val="20"/>
        </w:rPr>
        <w:t>на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анимационна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</w:rPr>
        <w:t>ма для взрослых, вечерние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представле</w:t>
      </w:r>
      <w:r>
        <w:rPr>
          <w:rFonts w:ascii="Courier New CYR" w:hAnsi="Courier New CYR" w:cs="Courier New CYR"/>
          <w:sz w:val="20"/>
          <w:szCs w:val="20"/>
        </w:rPr>
        <w:t xml:space="preserve">ния, 6-дневная </w:t>
      </w:r>
      <w:r w:rsidRPr="00656FDC">
        <w:rPr>
          <w:rFonts w:ascii="Courier New CYR" w:hAnsi="Courier New CYR" w:cs="Courier New CYR"/>
          <w:sz w:val="20"/>
          <w:szCs w:val="20"/>
        </w:rPr>
        <w:t>анимацио</w:t>
      </w:r>
      <w:r>
        <w:rPr>
          <w:rFonts w:ascii="Courier New CYR" w:hAnsi="Courier New CYR" w:cs="Courier New CYR"/>
          <w:sz w:val="20"/>
          <w:szCs w:val="20"/>
        </w:rPr>
        <w:t>нна програма для детей от 4 до 12 лет, настольный теннис</w:t>
      </w:r>
      <w:r w:rsidRPr="00656FDC">
        <w:rPr>
          <w:rFonts w:ascii="Courier New CYR" w:hAnsi="Courier New CYR" w:cs="Courier New CYR"/>
          <w:sz w:val="20"/>
          <w:szCs w:val="20"/>
        </w:rPr>
        <w:t>,</w:t>
      </w:r>
      <w:r>
        <w:rPr>
          <w:rFonts w:ascii="Courier New CYR" w:hAnsi="Courier New CYR" w:cs="Courier New CYR"/>
          <w:sz w:val="20"/>
          <w:szCs w:val="20"/>
        </w:rPr>
        <w:t xml:space="preserve"> степ аэробика, аква аэробика</w:t>
      </w:r>
      <w:r w:rsidRPr="00656FD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дартс, шахматы, нарды, мини диско для самых маленьких, пляжный</w:t>
      </w:r>
      <w:r w:rsidRPr="00656FDC">
        <w:rPr>
          <w:rFonts w:ascii="Courier New CYR" w:hAnsi="Courier New CYR" w:cs="Courier New CYR"/>
          <w:sz w:val="20"/>
          <w:szCs w:val="20"/>
        </w:rPr>
        <w:t xml:space="preserve"> волейбол и футбо</w:t>
      </w:r>
      <w:r>
        <w:rPr>
          <w:rFonts w:ascii="Courier New CYR" w:hAnsi="Courier New CYR" w:cs="Courier New CYR"/>
          <w:sz w:val="20"/>
          <w:szCs w:val="20"/>
        </w:rPr>
        <w:t>л и множество других занимательных игр</w:t>
      </w:r>
      <w:r w:rsidRPr="00656FDC">
        <w:rPr>
          <w:rFonts w:ascii="Courier New CYR" w:hAnsi="Courier New CYR" w:cs="Courier New CYR"/>
          <w:sz w:val="20"/>
          <w:szCs w:val="20"/>
        </w:rPr>
        <w:t xml:space="preserve">.  </w:t>
      </w: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3438C" w:rsidRDefault="00DA214B" w:rsidP="00982936">
      <w:pPr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56FDC" w:rsidRDefault="00DA214B" w:rsidP="00B04265">
      <w:pPr>
        <w:pStyle w:val="Subtitle"/>
        <w:jc w:val="both"/>
        <w:rPr>
          <w:rFonts w:ascii="Courier New CYR" w:hAnsi="Courier New CYR" w:cs="Courier New CYR"/>
          <w:b/>
          <w:bCs/>
          <w:color w:val="auto"/>
          <w:spacing w:val="0"/>
          <w:sz w:val="20"/>
          <w:szCs w:val="20"/>
          <w:lang w:eastAsia="bg-BG"/>
        </w:rPr>
      </w:pPr>
      <w:hyperlink r:id="rId27" w:anchor="dine-around-hotel-kaliakra" w:history="1">
        <w:r w:rsidRPr="00656FDC">
          <w:rPr>
            <w:rFonts w:ascii="Courier New CYR" w:hAnsi="Courier New CYR" w:cs="Courier New CYR"/>
            <w:b/>
            <w:bCs/>
            <w:color w:val="auto"/>
            <w:spacing w:val="0"/>
            <w:sz w:val="20"/>
            <w:szCs w:val="20"/>
            <w:lang w:eastAsia="bg-BG"/>
          </w:rPr>
          <w:t>Dine Around</w:t>
        </w:r>
      </w:hyperlink>
      <w:r w:rsidRPr="00656FDC">
        <w:rPr>
          <w:rFonts w:ascii="Courier New CYR" w:hAnsi="Courier New CYR" w:cs="Courier New CYR"/>
          <w:b/>
          <w:bCs/>
          <w:color w:val="auto"/>
          <w:spacing w:val="0"/>
          <w:sz w:val="20"/>
          <w:szCs w:val="20"/>
          <w:lang w:eastAsia="bg-BG"/>
        </w:rPr>
        <w:t xml:space="preserve"> </w:t>
      </w:r>
    </w:p>
    <w:p w:rsidR="00DA214B" w:rsidRDefault="00DA214B" w:rsidP="00B04265">
      <w:pPr>
        <w:pBdr>
          <w:bottom w:val="single" w:sz="6" w:space="1" w:color="auto"/>
        </w:pBdr>
        <w:shd w:val="clear" w:color="auto" w:fill="FFFFFF"/>
        <w:rPr>
          <w:rFonts w:ascii="Courier New" w:hAnsi="Courier New" w:cs="Courier New"/>
          <w:sz w:val="20"/>
          <w:szCs w:val="20"/>
        </w:rPr>
      </w:pPr>
      <w:r w:rsidRPr="003F31BD">
        <w:rPr>
          <w:rFonts w:ascii="Courier New" w:hAnsi="Courier New" w:cs="Courier New"/>
          <w:sz w:val="20"/>
          <w:szCs w:val="20"/>
        </w:rPr>
        <w:t xml:space="preserve">Dine Around концепция </w:t>
      </w:r>
      <w:r>
        <w:rPr>
          <w:rFonts w:ascii="Courier New" w:hAnsi="Courier New" w:cs="Courier New"/>
          <w:sz w:val="20"/>
          <w:szCs w:val="20"/>
        </w:rPr>
        <w:t>для гостей отеля „Славуна</w:t>
      </w:r>
      <w:r w:rsidRPr="003F31BD">
        <w:rPr>
          <w:rFonts w:ascii="Courier New" w:hAnsi="Courier New" w:cs="Courier New"/>
          <w:sz w:val="20"/>
          <w:szCs w:val="20"/>
        </w:rPr>
        <w:t xml:space="preserve">” будет предложена на протяжении всего сезона 2015 Всем гостям с периодом пребывания  минимум 7 дней  предоставляется бесплатно один обед и один ужин, по предварительному заказу в одном из </w:t>
      </w:r>
      <w:r>
        <w:rPr>
          <w:rFonts w:ascii="Courier New" w:hAnsi="Courier New" w:cs="Courier New"/>
          <w:sz w:val="20"/>
          <w:szCs w:val="20"/>
        </w:rPr>
        <w:t>„а-ля-карт” ресторанов Албены из конкретного 4-ступеночного</w:t>
      </w:r>
      <w:r w:rsidRPr="003F31BD">
        <w:rPr>
          <w:rFonts w:ascii="Courier New" w:hAnsi="Courier New" w:cs="Courier New"/>
          <w:sz w:val="20"/>
          <w:szCs w:val="20"/>
        </w:rPr>
        <w:t xml:space="preserve"> меню (1 салат, 1 закуска, 1 основное блюдо и 1 десерт). К блюдам подается и стакан минеральной воды. Все остальные напитки оплачиваются отдельно. Заявки будут </w:t>
      </w:r>
      <w:r>
        <w:rPr>
          <w:rFonts w:ascii="Courier New" w:hAnsi="Courier New" w:cs="Courier New"/>
          <w:sz w:val="20"/>
          <w:szCs w:val="20"/>
        </w:rPr>
        <w:t xml:space="preserve">приниматся на ресепшн отеля, до </w:t>
      </w:r>
      <w:r w:rsidRPr="003F31BD">
        <w:rPr>
          <w:rFonts w:ascii="Courier New" w:hAnsi="Courier New" w:cs="Courier New"/>
          <w:sz w:val="20"/>
          <w:szCs w:val="20"/>
        </w:rPr>
        <w:t>15:00 ч. предыдущего дня.</w:t>
      </w:r>
    </w:p>
    <w:p w:rsidR="00DA214B" w:rsidRDefault="00DA214B" w:rsidP="00B04265">
      <w:pPr>
        <w:pBdr>
          <w:bottom w:val="single" w:sz="6" w:space="1" w:color="auto"/>
        </w:pBdr>
        <w:shd w:val="clear" w:color="auto" w:fill="FFFFFF"/>
        <w:rPr>
          <w:rFonts w:ascii="Courier New" w:hAnsi="Courier New" w:cs="Courier New"/>
          <w:sz w:val="20"/>
          <w:szCs w:val="20"/>
        </w:rPr>
      </w:pPr>
    </w:p>
    <w:p w:rsidR="00DA214B" w:rsidRPr="0063438C" w:rsidRDefault="00DA214B" w:rsidP="00940AA4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F427F" w:rsidRDefault="00DA214B" w:rsidP="00B04265">
      <w:pPr>
        <w:pBdr>
          <w:bottom w:val="single" w:sz="6" w:space="1" w:color="auto"/>
        </w:pBdr>
        <w:shd w:val="clear" w:color="auto" w:fill="FFFFFF"/>
        <w:rPr>
          <w:rFonts w:ascii="Courier New CYR" w:hAnsi="Courier New CYR" w:cs="Courier New CYR"/>
          <w:sz w:val="20"/>
          <w:szCs w:val="20"/>
        </w:rPr>
      </w:pPr>
    </w:p>
    <w:p w:rsidR="00DA214B" w:rsidRDefault="00DA214B" w:rsidP="00B04265">
      <w:pPr>
        <w:pStyle w:val="Subtitle"/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</w:pPr>
    </w:p>
    <w:p w:rsidR="00DA214B" w:rsidRPr="00DD58E1" w:rsidRDefault="00DA214B" w:rsidP="00B04265">
      <w:pPr>
        <w:pStyle w:val="Subtitle"/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</w:pPr>
      <w:hyperlink r:id="rId28" w:anchor="wellness-spa" w:history="1">
        <w:r w:rsidRPr="00DD58E1">
          <w:rPr>
            <w:rFonts w:ascii="Courier New CYR" w:hAnsi="Courier New CYR" w:cs="Courier New CYR"/>
            <w:color w:val="auto"/>
            <w:spacing w:val="0"/>
            <w:sz w:val="20"/>
            <w:szCs w:val="20"/>
            <w:lang w:eastAsia="bg-BG"/>
          </w:rPr>
          <w:t>Wellness и Spa</w:t>
        </w:r>
      </w:hyperlink>
      <w:r w:rsidRPr="00DD58E1"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  <w:t>:</w:t>
      </w:r>
    </w:p>
    <w:p w:rsidR="00DA214B" w:rsidRDefault="00DA214B" w:rsidP="00B04265">
      <w:pPr>
        <w:shd w:val="clear" w:color="auto" w:fill="FFFFFF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Мы поможем избавиться от забот и проблем</w:t>
      </w:r>
      <w:r w:rsidRPr="00DD58E1">
        <w:rPr>
          <w:rFonts w:ascii="Courier New CYR" w:hAnsi="Courier New CYR" w:cs="Courier New CYR"/>
          <w:sz w:val="20"/>
          <w:szCs w:val="20"/>
        </w:rPr>
        <w:t>,</w:t>
      </w:r>
      <w:r>
        <w:rPr>
          <w:rFonts w:ascii="Courier New CYR" w:hAnsi="Courier New CYR" w:cs="Courier New CYR"/>
          <w:sz w:val="20"/>
          <w:szCs w:val="20"/>
        </w:rPr>
        <w:t xml:space="preserve"> причиненных стрессом и напряжением, предлагая Вам заслуженные </w:t>
      </w:r>
      <w:r w:rsidRPr="00DD58E1">
        <w:rPr>
          <w:rFonts w:ascii="Courier New CYR" w:hAnsi="Courier New CYR" w:cs="Courier New CYR"/>
          <w:sz w:val="20"/>
          <w:szCs w:val="20"/>
        </w:rPr>
        <w:t>удовол</w:t>
      </w:r>
      <w:r>
        <w:rPr>
          <w:rFonts w:ascii="Courier New CYR" w:hAnsi="Courier New CYR" w:cs="Courier New CYR"/>
          <w:sz w:val="20"/>
          <w:szCs w:val="20"/>
        </w:rPr>
        <w:t>ьствие и релакс в наших СПА и Велнесс центрах.</w:t>
      </w:r>
    </w:p>
    <w:p w:rsidR="00DA214B" w:rsidRPr="00DD58E1" w:rsidRDefault="00DA214B" w:rsidP="00B04265">
      <w:pPr>
        <w:shd w:val="clear" w:color="auto" w:fill="FFFFFF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br/>
        <w:t>СПА цент</w:t>
      </w:r>
      <w:r w:rsidRPr="00DD58E1">
        <w:rPr>
          <w:rFonts w:ascii="Courier New CYR" w:hAnsi="Courier New CYR" w:cs="Courier New CYR"/>
          <w:sz w:val="20"/>
          <w:szCs w:val="20"/>
        </w:rPr>
        <w:t>р </w:t>
      </w:r>
      <w:hyperlink r:id="rId29" w:history="1">
        <w:r w:rsidRPr="00DD58E1">
          <w:rPr>
            <w:rFonts w:ascii="Courier New CYR" w:hAnsi="Courier New CYR" w:cs="Courier New CYR"/>
            <w:sz w:val="20"/>
            <w:szCs w:val="20"/>
          </w:rPr>
          <w:t>"МЕДИКА - АЛБЕНА" </w:t>
        </w:r>
      </w:hyperlink>
      <w:r>
        <w:rPr>
          <w:rFonts w:ascii="Courier New CYR" w:hAnsi="Courier New CYR" w:cs="Courier New CYR"/>
          <w:sz w:val="20"/>
          <w:szCs w:val="20"/>
        </w:rPr>
        <w:t>в отеле "Добруджа” </w:t>
      </w:r>
      <w:r>
        <w:rPr>
          <w:rFonts w:ascii="Courier New CYR" w:hAnsi="Courier New CYR" w:cs="Courier New CYR"/>
          <w:sz w:val="20"/>
          <w:szCs w:val="20"/>
        </w:rPr>
        <w:br/>
        <w:t>СПА</w:t>
      </w:r>
      <w:r w:rsidRPr="00DD58E1">
        <w:rPr>
          <w:rFonts w:ascii="Courier New CYR" w:hAnsi="Courier New CYR" w:cs="Courier New CYR"/>
          <w:sz w:val="20"/>
          <w:szCs w:val="20"/>
        </w:rPr>
        <w:t> </w:t>
      </w:r>
      <w:hyperlink r:id="rId30" w:history="1">
        <w:r w:rsidRPr="00DD58E1">
          <w:rPr>
            <w:rFonts w:ascii="Courier New CYR" w:hAnsi="Courier New CYR" w:cs="Courier New CYR"/>
            <w:sz w:val="20"/>
            <w:szCs w:val="20"/>
          </w:rPr>
          <w:t>"ELEMENTS"</w:t>
        </w:r>
      </w:hyperlink>
      <w:r w:rsidRPr="00DD58E1">
        <w:rPr>
          <w:rFonts w:ascii="Courier New CYR" w:hAnsi="Courier New CYR" w:cs="Courier New CYR"/>
          <w:sz w:val="20"/>
          <w:szCs w:val="20"/>
        </w:rPr>
        <w:t> - в</w:t>
      </w:r>
      <w:r>
        <w:rPr>
          <w:rFonts w:ascii="Courier New CYR" w:hAnsi="Courier New CYR" w:cs="Courier New CYR"/>
          <w:sz w:val="20"/>
          <w:szCs w:val="20"/>
        </w:rPr>
        <w:t xml:space="preserve"> пятизвездочном отеле</w:t>
      </w:r>
      <w:r w:rsidRPr="00DD58E1">
        <w:rPr>
          <w:rFonts w:ascii="Courier New CYR" w:hAnsi="Courier New CYR" w:cs="Courier New CYR"/>
          <w:sz w:val="20"/>
          <w:szCs w:val="20"/>
        </w:rPr>
        <w:t xml:space="preserve"> "Фламинго Гранд"</w:t>
      </w:r>
    </w:p>
    <w:p w:rsidR="00DA214B" w:rsidRPr="00DD58E1" w:rsidRDefault="00DA214B" w:rsidP="00B04265">
      <w:pPr>
        <w:shd w:val="clear" w:color="auto" w:fill="FFFFFF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Спа цент</w:t>
      </w:r>
      <w:r w:rsidRPr="00DD58E1">
        <w:rPr>
          <w:rFonts w:ascii="Courier New CYR" w:hAnsi="Courier New CYR" w:cs="Courier New CYR"/>
          <w:sz w:val="20"/>
          <w:szCs w:val="20"/>
        </w:rPr>
        <w:t>р </w:t>
      </w:r>
      <w:hyperlink r:id="rId31" w:history="1">
        <w:r w:rsidRPr="00DD58E1">
          <w:rPr>
            <w:rFonts w:ascii="Courier New CYR" w:hAnsi="Courier New CYR" w:cs="Courier New CYR"/>
            <w:sz w:val="20"/>
            <w:szCs w:val="20"/>
          </w:rPr>
          <w:t>"РАЛИЦА - СУПЕРИОР"</w:t>
        </w:r>
      </w:hyperlink>
      <w:r w:rsidRPr="00DD58E1">
        <w:rPr>
          <w:rFonts w:ascii="Courier New CYR" w:hAnsi="Courier New CYR" w:cs="Courier New CYR"/>
          <w:sz w:val="20"/>
          <w:szCs w:val="20"/>
        </w:rPr>
        <w:t> </w:t>
      </w:r>
      <w:r>
        <w:rPr>
          <w:rFonts w:ascii="Courier New CYR" w:hAnsi="Courier New CYR" w:cs="Courier New CYR"/>
          <w:sz w:val="20"/>
          <w:szCs w:val="20"/>
        </w:rPr>
        <w:t>в отеле „Примасол Ралица Супериор”</w:t>
      </w:r>
    </w:p>
    <w:p w:rsidR="00DA214B" w:rsidRPr="006E665B" w:rsidRDefault="00DA214B" w:rsidP="00B04265">
      <w:pPr>
        <w:pBdr>
          <w:bottom w:val="single" w:sz="6" w:space="1" w:color="auto"/>
        </w:pBdr>
        <w:shd w:val="clear" w:color="auto" w:fill="FFFFFF"/>
        <w:jc w:val="both"/>
        <w:rPr>
          <w:rFonts w:ascii="Courier New CYR" w:hAnsi="Courier New CYR" w:cs="Courier New CYR"/>
          <w:sz w:val="20"/>
          <w:szCs w:val="20"/>
        </w:rPr>
      </w:pPr>
    </w:p>
    <w:p w:rsidR="00DA214B" w:rsidRPr="006E665B" w:rsidRDefault="00DA214B" w:rsidP="00B04265">
      <w:pPr>
        <w:pStyle w:val="Subtitle"/>
        <w:jc w:val="both"/>
        <w:rPr>
          <w:rFonts w:ascii="Courier New CYR" w:hAnsi="Courier New CYR" w:cs="Courier New CYR"/>
          <w:b/>
          <w:bCs/>
          <w:color w:val="auto"/>
          <w:spacing w:val="0"/>
          <w:sz w:val="20"/>
          <w:szCs w:val="20"/>
          <w:lang w:eastAsia="bg-BG"/>
        </w:rPr>
      </w:pPr>
    </w:p>
    <w:p w:rsidR="00DA214B" w:rsidRPr="00DD58E1" w:rsidRDefault="00DA214B" w:rsidP="00B04265">
      <w:pPr>
        <w:pStyle w:val="Subtitle"/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  <w:t>Политика против табачного дыма</w:t>
      </w:r>
      <w:r w:rsidRPr="00DD58E1">
        <w:rPr>
          <w:rFonts w:ascii="Courier New CYR" w:hAnsi="Courier New CYR" w:cs="Courier New CYR"/>
          <w:color w:val="auto"/>
          <w:spacing w:val="0"/>
          <w:sz w:val="20"/>
          <w:szCs w:val="20"/>
          <w:lang w:eastAsia="bg-BG"/>
        </w:rPr>
        <w:t>:</w:t>
      </w:r>
    </w:p>
    <w:p w:rsidR="00DA214B" w:rsidRPr="00DD58E1" w:rsidRDefault="00DA214B" w:rsidP="00B04265">
      <w:pPr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Здоровый отдых без табачного дыма</w:t>
      </w:r>
      <w:r w:rsidRPr="00DD58E1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 xml:space="preserve">Курение запрещено </w:t>
      </w:r>
      <w:r w:rsidRPr="00DD58E1">
        <w:rPr>
          <w:rFonts w:ascii="Courier New CYR" w:hAnsi="Courier New CYR" w:cs="Courier New CYR"/>
          <w:sz w:val="20"/>
          <w:szCs w:val="20"/>
        </w:rPr>
        <w:t>в</w:t>
      </w:r>
      <w:r>
        <w:rPr>
          <w:rFonts w:ascii="Courier New CYR" w:hAnsi="Courier New CYR" w:cs="Courier New CYR"/>
          <w:sz w:val="20"/>
          <w:szCs w:val="20"/>
        </w:rPr>
        <w:t>о всех закрытых</w:t>
      </w:r>
      <w:r w:rsidRPr="00DD58E1">
        <w:rPr>
          <w:rFonts w:ascii="Courier New CYR" w:hAnsi="Courier New CYR" w:cs="Courier New CYR"/>
          <w:sz w:val="20"/>
          <w:szCs w:val="20"/>
        </w:rPr>
        <w:t xml:space="preserve"> помещения</w:t>
      </w:r>
      <w:r>
        <w:rPr>
          <w:rFonts w:ascii="Courier New CYR" w:hAnsi="Courier New CYR" w:cs="Courier New CYR"/>
          <w:sz w:val="20"/>
          <w:szCs w:val="20"/>
        </w:rPr>
        <w:t>х – в отелях, ресторанах и барах.</w:t>
      </w:r>
    </w:p>
    <w:p w:rsidR="00DA214B" w:rsidRPr="00982936" w:rsidRDefault="00DA214B" w:rsidP="00B04265">
      <w:pPr>
        <w:pStyle w:val="Subtitle"/>
        <w:jc w:val="both"/>
      </w:pPr>
    </w:p>
    <w:sectPr w:rsidR="00DA214B" w:rsidRPr="00982936" w:rsidSect="006107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730E9"/>
    <w:multiLevelType w:val="multilevel"/>
    <w:tmpl w:val="0E729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61054"/>
    <w:multiLevelType w:val="multilevel"/>
    <w:tmpl w:val="4424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153C0D"/>
    <w:multiLevelType w:val="multilevel"/>
    <w:tmpl w:val="012C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37584"/>
    <w:multiLevelType w:val="multilevel"/>
    <w:tmpl w:val="3770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EDE393D"/>
    <w:multiLevelType w:val="multilevel"/>
    <w:tmpl w:val="25905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2A2225"/>
    <w:multiLevelType w:val="multilevel"/>
    <w:tmpl w:val="431C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AD638E"/>
    <w:multiLevelType w:val="multilevel"/>
    <w:tmpl w:val="FD7E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4B46F4A"/>
    <w:multiLevelType w:val="multilevel"/>
    <w:tmpl w:val="51FC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C123D8"/>
    <w:multiLevelType w:val="multilevel"/>
    <w:tmpl w:val="2E70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3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6D92"/>
    <w:rsid w:val="0000075F"/>
    <w:rsid w:val="0000646C"/>
    <w:rsid w:val="00006D92"/>
    <w:rsid w:val="000230F7"/>
    <w:rsid w:val="00025109"/>
    <w:rsid w:val="00030482"/>
    <w:rsid w:val="000551F0"/>
    <w:rsid w:val="0006612A"/>
    <w:rsid w:val="00076E92"/>
    <w:rsid w:val="00090FA0"/>
    <w:rsid w:val="00095983"/>
    <w:rsid w:val="000A3410"/>
    <w:rsid w:val="000B091B"/>
    <w:rsid w:val="000B22B1"/>
    <w:rsid w:val="000B2BA4"/>
    <w:rsid w:val="000B3E99"/>
    <w:rsid w:val="000B563C"/>
    <w:rsid w:val="000D1195"/>
    <w:rsid w:val="00133032"/>
    <w:rsid w:val="00150280"/>
    <w:rsid w:val="00171621"/>
    <w:rsid w:val="00194CDF"/>
    <w:rsid w:val="001A6850"/>
    <w:rsid w:val="001B766D"/>
    <w:rsid w:val="001C775B"/>
    <w:rsid w:val="001C7E09"/>
    <w:rsid w:val="00214F2D"/>
    <w:rsid w:val="00223964"/>
    <w:rsid w:val="0023364E"/>
    <w:rsid w:val="00240268"/>
    <w:rsid w:val="00242EC8"/>
    <w:rsid w:val="002442C8"/>
    <w:rsid w:val="0025733C"/>
    <w:rsid w:val="00273133"/>
    <w:rsid w:val="00275FD1"/>
    <w:rsid w:val="0027792E"/>
    <w:rsid w:val="00281B7E"/>
    <w:rsid w:val="0028554B"/>
    <w:rsid w:val="0029155D"/>
    <w:rsid w:val="002B08C0"/>
    <w:rsid w:val="002B6CD0"/>
    <w:rsid w:val="002C0996"/>
    <w:rsid w:val="002C5CBA"/>
    <w:rsid w:val="002D2421"/>
    <w:rsid w:val="002D2D46"/>
    <w:rsid w:val="002E3033"/>
    <w:rsid w:val="00306D08"/>
    <w:rsid w:val="003119FE"/>
    <w:rsid w:val="00334940"/>
    <w:rsid w:val="003368AE"/>
    <w:rsid w:val="00362739"/>
    <w:rsid w:val="00373737"/>
    <w:rsid w:val="003A0CC4"/>
    <w:rsid w:val="003B3A8A"/>
    <w:rsid w:val="003C0AFF"/>
    <w:rsid w:val="003C713C"/>
    <w:rsid w:val="003D45AF"/>
    <w:rsid w:val="003E5371"/>
    <w:rsid w:val="003E6B0C"/>
    <w:rsid w:val="003F31BD"/>
    <w:rsid w:val="003F3FD8"/>
    <w:rsid w:val="004034ED"/>
    <w:rsid w:val="0042608F"/>
    <w:rsid w:val="00441D5B"/>
    <w:rsid w:val="00442312"/>
    <w:rsid w:val="004478F3"/>
    <w:rsid w:val="0047792D"/>
    <w:rsid w:val="004D084C"/>
    <w:rsid w:val="004D6220"/>
    <w:rsid w:val="0052738F"/>
    <w:rsid w:val="00531A6C"/>
    <w:rsid w:val="0053451C"/>
    <w:rsid w:val="00537CA9"/>
    <w:rsid w:val="005570FA"/>
    <w:rsid w:val="00571AB8"/>
    <w:rsid w:val="00576EA9"/>
    <w:rsid w:val="0058101A"/>
    <w:rsid w:val="0058401E"/>
    <w:rsid w:val="00584AF5"/>
    <w:rsid w:val="005B432B"/>
    <w:rsid w:val="005E2594"/>
    <w:rsid w:val="005E6B16"/>
    <w:rsid w:val="005E6B24"/>
    <w:rsid w:val="006063F5"/>
    <w:rsid w:val="00610757"/>
    <w:rsid w:val="0063438C"/>
    <w:rsid w:val="00656FDC"/>
    <w:rsid w:val="0067293C"/>
    <w:rsid w:val="006A4F06"/>
    <w:rsid w:val="006B0DC2"/>
    <w:rsid w:val="006C24CB"/>
    <w:rsid w:val="006C5ABB"/>
    <w:rsid w:val="006D15F7"/>
    <w:rsid w:val="006E3713"/>
    <w:rsid w:val="006E665B"/>
    <w:rsid w:val="006E78C8"/>
    <w:rsid w:val="006F2BCF"/>
    <w:rsid w:val="006F2C3B"/>
    <w:rsid w:val="006F427F"/>
    <w:rsid w:val="00720F7B"/>
    <w:rsid w:val="00734C4A"/>
    <w:rsid w:val="00750E4A"/>
    <w:rsid w:val="00780CB4"/>
    <w:rsid w:val="00781FB8"/>
    <w:rsid w:val="007834CE"/>
    <w:rsid w:val="00791F81"/>
    <w:rsid w:val="007B32E5"/>
    <w:rsid w:val="007D4437"/>
    <w:rsid w:val="007E29CA"/>
    <w:rsid w:val="007E2B0D"/>
    <w:rsid w:val="007E7A42"/>
    <w:rsid w:val="007F00B6"/>
    <w:rsid w:val="00812C56"/>
    <w:rsid w:val="00844610"/>
    <w:rsid w:val="00850185"/>
    <w:rsid w:val="00860A06"/>
    <w:rsid w:val="00865348"/>
    <w:rsid w:val="008839AB"/>
    <w:rsid w:val="00886EDB"/>
    <w:rsid w:val="008A16E4"/>
    <w:rsid w:val="008A6031"/>
    <w:rsid w:val="008C5117"/>
    <w:rsid w:val="008E45A1"/>
    <w:rsid w:val="009012E1"/>
    <w:rsid w:val="009064B4"/>
    <w:rsid w:val="00915229"/>
    <w:rsid w:val="009275C6"/>
    <w:rsid w:val="00931F54"/>
    <w:rsid w:val="00940AA4"/>
    <w:rsid w:val="00941FB4"/>
    <w:rsid w:val="0094741E"/>
    <w:rsid w:val="00947B06"/>
    <w:rsid w:val="00961011"/>
    <w:rsid w:val="00971F13"/>
    <w:rsid w:val="00974500"/>
    <w:rsid w:val="0097653B"/>
    <w:rsid w:val="009768AF"/>
    <w:rsid w:val="00982936"/>
    <w:rsid w:val="00983626"/>
    <w:rsid w:val="00985F8E"/>
    <w:rsid w:val="009A1635"/>
    <w:rsid w:val="009A5D67"/>
    <w:rsid w:val="009B334C"/>
    <w:rsid w:val="009C3577"/>
    <w:rsid w:val="009C434B"/>
    <w:rsid w:val="00A03BCC"/>
    <w:rsid w:val="00A1521F"/>
    <w:rsid w:val="00A15E48"/>
    <w:rsid w:val="00A41414"/>
    <w:rsid w:val="00A42A61"/>
    <w:rsid w:val="00A86FD5"/>
    <w:rsid w:val="00AA4691"/>
    <w:rsid w:val="00AC6804"/>
    <w:rsid w:val="00B01ABE"/>
    <w:rsid w:val="00B03B5C"/>
    <w:rsid w:val="00B04265"/>
    <w:rsid w:val="00B10683"/>
    <w:rsid w:val="00B12296"/>
    <w:rsid w:val="00B1280A"/>
    <w:rsid w:val="00B62EDA"/>
    <w:rsid w:val="00B62FEA"/>
    <w:rsid w:val="00B7502E"/>
    <w:rsid w:val="00B8019F"/>
    <w:rsid w:val="00BB54B9"/>
    <w:rsid w:val="00BE3106"/>
    <w:rsid w:val="00BF0E61"/>
    <w:rsid w:val="00BF13E1"/>
    <w:rsid w:val="00BF3A4A"/>
    <w:rsid w:val="00C02113"/>
    <w:rsid w:val="00C25C3E"/>
    <w:rsid w:val="00C273D4"/>
    <w:rsid w:val="00C3274A"/>
    <w:rsid w:val="00C40074"/>
    <w:rsid w:val="00C54FB2"/>
    <w:rsid w:val="00C57471"/>
    <w:rsid w:val="00C6624C"/>
    <w:rsid w:val="00C905AA"/>
    <w:rsid w:val="00CA4E0C"/>
    <w:rsid w:val="00CC09DC"/>
    <w:rsid w:val="00CD42C7"/>
    <w:rsid w:val="00CF6C50"/>
    <w:rsid w:val="00D012AE"/>
    <w:rsid w:val="00D1459A"/>
    <w:rsid w:val="00D1690E"/>
    <w:rsid w:val="00D206F1"/>
    <w:rsid w:val="00D3186A"/>
    <w:rsid w:val="00D446E3"/>
    <w:rsid w:val="00D64747"/>
    <w:rsid w:val="00D65372"/>
    <w:rsid w:val="00D869F5"/>
    <w:rsid w:val="00DA214B"/>
    <w:rsid w:val="00DB2D3E"/>
    <w:rsid w:val="00DC2AC0"/>
    <w:rsid w:val="00DD58E1"/>
    <w:rsid w:val="00DE4174"/>
    <w:rsid w:val="00DF22A5"/>
    <w:rsid w:val="00E022BA"/>
    <w:rsid w:val="00E07F41"/>
    <w:rsid w:val="00E1522B"/>
    <w:rsid w:val="00E16D1C"/>
    <w:rsid w:val="00E226EF"/>
    <w:rsid w:val="00E25804"/>
    <w:rsid w:val="00E32724"/>
    <w:rsid w:val="00E32F5C"/>
    <w:rsid w:val="00E41B31"/>
    <w:rsid w:val="00E55E9C"/>
    <w:rsid w:val="00E710C0"/>
    <w:rsid w:val="00EC4332"/>
    <w:rsid w:val="00ED77DD"/>
    <w:rsid w:val="00EE1994"/>
    <w:rsid w:val="00EF097C"/>
    <w:rsid w:val="00EF114A"/>
    <w:rsid w:val="00EF3D8C"/>
    <w:rsid w:val="00F04F30"/>
    <w:rsid w:val="00F1407F"/>
    <w:rsid w:val="00F14D46"/>
    <w:rsid w:val="00F26348"/>
    <w:rsid w:val="00F3311A"/>
    <w:rsid w:val="00F36925"/>
    <w:rsid w:val="00F37B22"/>
    <w:rsid w:val="00F437F0"/>
    <w:rsid w:val="00F4755A"/>
    <w:rsid w:val="00F54EBC"/>
    <w:rsid w:val="00F8319B"/>
    <w:rsid w:val="00F921C8"/>
    <w:rsid w:val="00FA7737"/>
    <w:rsid w:val="00FB1158"/>
    <w:rsid w:val="00FC3291"/>
    <w:rsid w:val="00FD7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D92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006D9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06D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06D92"/>
    <w:rPr>
      <w:rFonts w:ascii="Times New Roman" w:hAnsi="Times New Roman" w:cs="Times New Roman"/>
      <w:b/>
      <w:bCs/>
      <w:kern w:val="36"/>
      <w:sz w:val="48"/>
      <w:szCs w:val="48"/>
      <w:lang w:eastAsia="bg-BG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06D92"/>
    <w:rPr>
      <w:rFonts w:ascii="Arial" w:hAnsi="Arial" w:cs="Arial"/>
      <w:b/>
      <w:bCs/>
      <w:sz w:val="26"/>
      <w:szCs w:val="26"/>
      <w:lang w:eastAsia="bg-BG"/>
    </w:rPr>
  </w:style>
  <w:style w:type="paragraph" w:styleId="NormalWeb">
    <w:name w:val="Normal (Web)"/>
    <w:basedOn w:val="Normal"/>
    <w:uiPriority w:val="99"/>
    <w:rsid w:val="00006D9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006D92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006D9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006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06D92"/>
    <w:rPr>
      <w:rFonts w:ascii="Tahoma" w:hAnsi="Tahoma" w:cs="Tahoma"/>
      <w:sz w:val="16"/>
      <w:szCs w:val="16"/>
      <w:lang w:eastAsia="bg-BG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1B31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1B31"/>
    <w:rPr>
      <w:rFonts w:ascii="Calibri" w:hAnsi="Calibri" w:cs="Times New Roman"/>
      <w:color w:val="5A5A5A"/>
      <w:spacing w:val="15"/>
    </w:rPr>
  </w:style>
  <w:style w:type="character" w:customStyle="1" w:styleId="CharChar">
    <w:name w:val="Char Char"/>
    <w:uiPriority w:val="99"/>
    <w:rsid w:val="00915229"/>
    <w:rPr>
      <w:rFonts w:eastAsia="Times New Roman"/>
      <w:color w:val="5A5A5A"/>
      <w:spacing w:val="15"/>
    </w:rPr>
  </w:style>
  <w:style w:type="character" w:customStyle="1" w:styleId="CharChar1">
    <w:name w:val="Char Char1"/>
    <w:uiPriority w:val="99"/>
    <w:rsid w:val="00B04265"/>
    <w:rPr>
      <w:rFonts w:eastAsia="Times New Roman"/>
      <w:color w:val="5A5A5A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5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yperlink" Target="http://albena.bg/bg/hotels/hotel-slavuna-albena-bulgaria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yperlink" Target="http://albena.bg/bg/hotels/hotel-slavuna-albena-bulgaria.html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yperlink" Target="http://www.albena.bg/bg/pages/medi-spa-center-medika-albena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yperlink" Target="http://albena.bg/bg/hotels/hotel-slavuna-albena-bulgaria.html" TargetMode="External"/><Relationship Id="rId32" Type="http://schemas.openxmlformats.org/officeDocument/2006/relationships/fontTable" Target="fontTable.xml"/><Relationship Id="rId5" Type="http://schemas.openxmlformats.org/officeDocument/2006/relationships/hyperlink" Target="mailto:slavuna@albena.bg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hyperlink" Target="http://albena.bg/bg/hotels/hotel-kaliakra-albena-bulgaria.html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hyperlink" Target="http://www.albena.bg/bg/pages/spa-center-ralitsa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hyperlink" Target="http://albena.bg/bg/hotels/hotel-kaliakra-albena-bulgaria.html" TargetMode="External"/><Relationship Id="rId30" Type="http://schemas.openxmlformats.org/officeDocument/2006/relationships/hyperlink" Target="http://www.albena.bg/bg/pages/elements-spa-albena-resor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</TotalTime>
  <Pages>4</Pages>
  <Words>1511</Words>
  <Characters>8615</Characters>
  <Application>Microsoft Office Outlook</Application>
  <DocSecurity>0</DocSecurity>
  <Lines>0</Lines>
  <Paragraphs>0</Paragraphs>
  <ScaleCrop>false</ScaleCrop>
  <Company>Imperia Klimbotronia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Славуна</dc:title>
  <dc:subject/>
  <dc:creator>Klimbakis</dc:creator>
  <cp:keywords/>
  <dc:description/>
  <cp:lastModifiedBy>STRAHIL</cp:lastModifiedBy>
  <cp:revision>8</cp:revision>
  <dcterms:created xsi:type="dcterms:W3CDTF">2014-10-21T13:40:00Z</dcterms:created>
  <dcterms:modified xsi:type="dcterms:W3CDTF">2014-10-24T08:01:00Z</dcterms:modified>
</cp:coreProperties>
</file>