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230" w:rsidRDefault="00085230" w:rsidP="00EF142E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</w:p>
    <w:p w:rsidR="00085230" w:rsidRDefault="00085230" w:rsidP="00EF142E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0.25pt;height:63pt">
            <v:imagedata r:id="rId7" o:title=""/>
          </v:shape>
        </w:pict>
      </w:r>
    </w:p>
    <w:p w:rsidR="00085230" w:rsidRPr="00C6768C" w:rsidRDefault="00085230" w:rsidP="00684523">
      <w:pPr>
        <w:spacing w:line="360" w:lineRule="auto"/>
        <w:jc w:val="center"/>
        <w:rPr>
          <w:b/>
          <w:color w:val="FF0000"/>
          <w:sz w:val="28"/>
          <w:szCs w:val="28"/>
        </w:rPr>
      </w:pPr>
      <w:r w:rsidRPr="00C6768C">
        <w:rPr>
          <w:b/>
          <w:color w:val="FF0000"/>
          <w:sz w:val="28"/>
          <w:szCs w:val="28"/>
        </w:rPr>
        <w:t>Mimosa Sunshine Hotel</w:t>
      </w:r>
    </w:p>
    <w:p w:rsidR="00085230" w:rsidRPr="003D3B3D" w:rsidRDefault="00085230" w:rsidP="00684523">
      <w:pPr>
        <w:spacing w:line="360" w:lineRule="auto"/>
        <w:jc w:val="center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PROGRAMUL ALL INCLUSIVE</w:t>
      </w:r>
    </w:p>
    <w:p w:rsidR="00085230" w:rsidRPr="00DA4B4A" w:rsidRDefault="00085230" w:rsidP="00684523">
      <w:pPr>
        <w:spacing w:line="360" w:lineRule="auto"/>
        <w:ind w:left="360"/>
        <w:jc w:val="center"/>
        <w:rPr>
          <w:b/>
          <w:color w:val="0000FF"/>
          <w:sz w:val="16"/>
          <w:szCs w:val="16"/>
          <w:lang w:val="en-US" w:eastAsia="en-US"/>
        </w:rPr>
      </w:pPr>
    </w:p>
    <w:p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  MIC DEJUN - 07:30 - 10:00 În restaurantul principal</w:t>
      </w:r>
    </w:p>
    <w:p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Bufet - bufet standard, feluri de mâncare calde și reci, băuturi calde, băuturi răcoritoare în vrac. </w:t>
      </w:r>
    </w:p>
    <w:p w:rsidR="00085230" w:rsidRPr="00DA4B4A" w:rsidRDefault="00085230" w:rsidP="00684523">
      <w:pPr>
        <w:spacing w:line="360" w:lineRule="auto"/>
        <w:jc w:val="center"/>
        <w:rPr>
          <w:sz w:val="16"/>
          <w:szCs w:val="16"/>
        </w:rPr>
      </w:pPr>
    </w:p>
    <w:p w:rsidR="00085230" w:rsidRPr="003D3B3D" w:rsidRDefault="00085230" w:rsidP="00684523">
      <w:pPr>
        <w:spacing w:line="360" w:lineRule="auto"/>
        <w:ind w:left="360" w:right="-288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SNACK – 10:00 – 16:00  La Bistro </w:t>
      </w:r>
    </w:p>
    <w:p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sandvișuri, pizza, produse de patiserie, băuturi răcoritoare și băuturi alcoolice locale în vrac.</w:t>
      </w:r>
    </w:p>
    <w:p w:rsidR="00085230" w:rsidRPr="00DA4B4A" w:rsidRDefault="00085230" w:rsidP="00684523">
      <w:pPr>
        <w:spacing w:line="360" w:lineRule="auto"/>
        <w:jc w:val="center"/>
        <w:rPr>
          <w:sz w:val="16"/>
          <w:szCs w:val="16"/>
        </w:rPr>
      </w:pPr>
    </w:p>
    <w:p w:rsidR="00085230" w:rsidRPr="003D3B3D" w:rsidRDefault="00085230" w:rsidP="00F338BB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PRÂNZ - 12:00 - 14:00 În restaurantul principal</w:t>
      </w:r>
    </w:p>
    <w:p w:rsidR="00085230" w:rsidRDefault="00085230" w:rsidP="00F338B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feluri de mâncare calde și reci, salate, supe, deserturi, fructe, băuturi răcoritoare și băuturi alcoolice locale în vrac.</w:t>
      </w:r>
    </w:p>
    <w:p w:rsidR="00085230" w:rsidRPr="00DA4B4A" w:rsidRDefault="00085230" w:rsidP="00F338BB">
      <w:pPr>
        <w:spacing w:line="360" w:lineRule="auto"/>
        <w:jc w:val="center"/>
        <w:rPr>
          <w:sz w:val="16"/>
          <w:szCs w:val="16"/>
        </w:rPr>
      </w:pPr>
    </w:p>
    <w:p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CAFEA§DULCIURI - 16:00 – 17:00 La foaier   </w:t>
      </w:r>
    </w:p>
    <w:p w:rsidR="00085230" w:rsidRPr="00DE4F83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  <w:lang w:eastAsia="en-US"/>
        </w:rPr>
      </w:pPr>
    </w:p>
    <w:p w:rsidR="00085230" w:rsidRPr="003D3B3D" w:rsidRDefault="00085230" w:rsidP="00684523">
      <w:pPr>
        <w:spacing w:line="360" w:lineRule="auto"/>
        <w:ind w:left="360" w:right="-288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CINĂ - 18:00 - 21:00 În restaurantul principal</w:t>
      </w:r>
    </w:p>
    <w:p w:rsidR="00085230" w:rsidRDefault="00085230" w:rsidP="00F338B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diverse feluri de mâncare din bucătăria bulgară și internațională, deserturi, fructe, show cooking, băuturi alcoolice și alcoolice locale în vrac.</w:t>
      </w:r>
    </w:p>
    <w:p w:rsidR="00085230" w:rsidRPr="00DA4B4A" w:rsidRDefault="00085230" w:rsidP="00F338BB">
      <w:pPr>
        <w:spacing w:line="360" w:lineRule="auto"/>
        <w:jc w:val="center"/>
        <w:rPr>
          <w:sz w:val="16"/>
          <w:szCs w:val="16"/>
        </w:rPr>
      </w:pPr>
    </w:p>
    <w:p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CINĂ TEMATICĂ - 19:00 - 21:00 În restaurantul bulgar </w:t>
      </w:r>
    </w:p>
    <w:p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Feluri de mâncare bulgare tradiționale. Este necesară rezervare în prealabil.</w:t>
      </w:r>
    </w:p>
    <w:p w:rsidR="00085230" w:rsidRPr="00DA4B4A" w:rsidRDefault="00085230" w:rsidP="00684523">
      <w:pPr>
        <w:spacing w:line="360" w:lineRule="auto"/>
        <w:jc w:val="center"/>
        <w:rPr>
          <w:sz w:val="16"/>
          <w:szCs w:val="16"/>
        </w:rPr>
      </w:pPr>
    </w:p>
    <w:p w:rsidR="00085230" w:rsidRPr="006F1493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BĂUTURI – 10:00 – 23:00 – Lobby bar</w:t>
      </w:r>
    </w:p>
    <w:p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BAR DE NOAPTE   – 19:00 – 23:00  </w:t>
      </w:r>
    </w:p>
    <w:p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BAR LÂNGĂ BAZIN  - 11:00 – 18:00 </w:t>
      </w:r>
    </w:p>
    <w:p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ANIMAȚIE - SPORT, DIVERTISMENT, DE SEARĂ</w:t>
      </w:r>
    </w:p>
    <w:p w:rsidR="00085230" w:rsidRPr="00DA4B4A" w:rsidRDefault="00085230" w:rsidP="00DA4B4A">
      <w:pPr>
        <w:spacing w:line="360" w:lineRule="auto"/>
        <w:jc w:val="center"/>
        <w:rPr>
          <w:b/>
          <w:color w:val="002060"/>
          <w:sz w:val="28"/>
          <w:szCs w:val="28"/>
        </w:rPr>
      </w:pPr>
      <w:r w:rsidRPr="002B3DF5">
        <w:rPr>
          <w:b/>
          <w:color w:val="1F3864"/>
          <w:sz w:val="28"/>
          <w:szCs w:val="28"/>
        </w:rPr>
        <w:t>ANIMAȚIE PENTRU COPII - COPII DE LA 4 PÂNĂ LA 12 ANI.</w:t>
      </w:r>
      <w:r>
        <w:rPr>
          <w:b/>
          <w:bCs/>
          <w:sz w:val="28"/>
          <w:szCs w:val="28"/>
        </w:rPr>
        <w:tab/>
        <w:t xml:space="preserve"> </w:t>
      </w:r>
    </w:p>
    <w:sectPr w:rsidR="00085230" w:rsidRPr="00DA4B4A" w:rsidSect="00772DFE">
      <w:pgSz w:w="11909" w:h="16834" w:code="9"/>
      <w:pgMar w:top="567" w:right="624" w:bottom="567" w:left="624" w:header="709" w:footer="709" w:gutter="0"/>
      <w:pgBorders w:offsetFrom="page">
        <w:top w:val="dashDotStroked" w:sz="24" w:space="20" w:color="244061"/>
        <w:left w:val="dashDotStroked" w:sz="24" w:space="24" w:color="244061"/>
        <w:bottom w:val="dashDotStroked" w:sz="24" w:space="17" w:color="244061"/>
        <w:right w:val="dashDotStroked" w:sz="24" w:space="24" w:color="24406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230" w:rsidRDefault="00085230" w:rsidP="00EA1E90">
      <w:r>
        <w:separator/>
      </w:r>
    </w:p>
  </w:endnote>
  <w:endnote w:type="continuationSeparator" w:id="0">
    <w:p w:rsidR="00085230" w:rsidRDefault="00085230" w:rsidP="00EA1E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230" w:rsidRDefault="00085230" w:rsidP="00EA1E90">
      <w:r>
        <w:separator/>
      </w:r>
    </w:p>
  </w:footnote>
  <w:footnote w:type="continuationSeparator" w:id="0">
    <w:p w:rsidR="00085230" w:rsidRDefault="00085230" w:rsidP="00EA1E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C0799"/>
    <w:multiLevelType w:val="hybridMultilevel"/>
    <w:tmpl w:val="3BFCA0E6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CAC2943"/>
    <w:multiLevelType w:val="hybridMultilevel"/>
    <w:tmpl w:val="AE0A22D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3DD6143"/>
    <w:multiLevelType w:val="hybridMultilevel"/>
    <w:tmpl w:val="1C3C719E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DA31A55"/>
    <w:multiLevelType w:val="hybridMultilevel"/>
    <w:tmpl w:val="D534CBD4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38F0"/>
    <w:rsid w:val="000111F2"/>
    <w:rsid w:val="00061034"/>
    <w:rsid w:val="00085230"/>
    <w:rsid w:val="0008730D"/>
    <w:rsid w:val="000A118D"/>
    <w:rsid w:val="000B7EB5"/>
    <w:rsid w:val="00107145"/>
    <w:rsid w:val="00155124"/>
    <w:rsid w:val="0017081B"/>
    <w:rsid w:val="00170E45"/>
    <w:rsid w:val="001804A6"/>
    <w:rsid w:val="00183475"/>
    <w:rsid w:val="001C546F"/>
    <w:rsid w:val="001D37A9"/>
    <w:rsid w:val="002360D9"/>
    <w:rsid w:val="00247837"/>
    <w:rsid w:val="002506F6"/>
    <w:rsid w:val="0026378A"/>
    <w:rsid w:val="00265065"/>
    <w:rsid w:val="00277E08"/>
    <w:rsid w:val="00280A76"/>
    <w:rsid w:val="002846FC"/>
    <w:rsid w:val="002B215A"/>
    <w:rsid w:val="002B3378"/>
    <w:rsid w:val="002B3DF5"/>
    <w:rsid w:val="002B4378"/>
    <w:rsid w:val="002B4FA7"/>
    <w:rsid w:val="002B586C"/>
    <w:rsid w:val="002E258A"/>
    <w:rsid w:val="00300267"/>
    <w:rsid w:val="00332E93"/>
    <w:rsid w:val="00344020"/>
    <w:rsid w:val="003518E9"/>
    <w:rsid w:val="003670D0"/>
    <w:rsid w:val="00387783"/>
    <w:rsid w:val="003915CA"/>
    <w:rsid w:val="00393346"/>
    <w:rsid w:val="003D3A6B"/>
    <w:rsid w:val="003D3B3D"/>
    <w:rsid w:val="003E3443"/>
    <w:rsid w:val="00431819"/>
    <w:rsid w:val="00437D0D"/>
    <w:rsid w:val="004511C1"/>
    <w:rsid w:val="004A346D"/>
    <w:rsid w:val="004A3EC3"/>
    <w:rsid w:val="004A4929"/>
    <w:rsid w:val="004B66B0"/>
    <w:rsid w:val="004C24AD"/>
    <w:rsid w:val="004E2D39"/>
    <w:rsid w:val="004F5098"/>
    <w:rsid w:val="005102A9"/>
    <w:rsid w:val="00516BB1"/>
    <w:rsid w:val="00545D04"/>
    <w:rsid w:val="005514F3"/>
    <w:rsid w:val="005523D1"/>
    <w:rsid w:val="00595D84"/>
    <w:rsid w:val="00597312"/>
    <w:rsid w:val="005C5A01"/>
    <w:rsid w:val="005E269D"/>
    <w:rsid w:val="00615620"/>
    <w:rsid w:val="006330E9"/>
    <w:rsid w:val="00663F7E"/>
    <w:rsid w:val="00684523"/>
    <w:rsid w:val="00687E00"/>
    <w:rsid w:val="00693EC0"/>
    <w:rsid w:val="006A2E1F"/>
    <w:rsid w:val="006C57C3"/>
    <w:rsid w:val="006D5412"/>
    <w:rsid w:val="006D661B"/>
    <w:rsid w:val="006F1493"/>
    <w:rsid w:val="00717A04"/>
    <w:rsid w:val="00730234"/>
    <w:rsid w:val="00741173"/>
    <w:rsid w:val="007626F2"/>
    <w:rsid w:val="00772DFE"/>
    <w:rsid w:val="0078471A"/>
    <w:rsid w:val="00793FF8"/>
    <w:rsid w:val="007D2B70"/>
    <w:rsid w:val="007F6B4D"/>
    <w:rsid w:val="00824571"/>
    <w:rsid w:val="008278C8"/>
    <w:rsid w:val="008308D9"/>
    <w:rsid w:val="00841FC1"/>
    <w:rsid w:val="008479B3"/>
    <w:rsid w:val="00871045"/>
    <w:rsid w:val="008B32F2"/>
    <w:rsid w:val="008B3380"/>
    <w:rsid w:val="008C2AC8"/>
    <w:rsid w:val="008C4DC5"/>
    <w:rsid w:val="008E0C01"/>
    <w:rsid w:val="00913350"/>
    <w:rsid w:val="0092565D"/>
    <w:rsid w:val="00950C87"/>
    <w:rsid w:val="00967F16"/>
    <w:rsid w:val="009A328B"/>
    <w:rsid w:val="009A6CA5"/>
    <w:rsid w:val="009A761C"/>
    <w:rsid w:val="009B4A49"/>
    <w:rsid w:val="009C6ACF"/>
    <w:rsid w:val="009D1FE5"/>
    <w:rsid w:val="009E0B9C"/>
    <w:rsid w:val="009E29DF"/>
    <w:rsid w:val="009E60DD"/>
    <w:rsid w:val="00A017CE"/>
    <w:rsid w:val="00A04FAC"/>
    <w:rsid w:val="00A3177A"/>
    <w:rsid w:val="00A664EB"/>
    <w:rsid w:val="00AB085C"/>
    <w:rsid w:val="00AC2346"/>
    <w:rsid w:val="00AD4E54"/>
    <w:rsid w:val="00AE0B53"/>
    <w:rsid w:val="00AE7486"/>
    <w:rsid w:val="00B27CCA"/>
    <w:rsid w:val="00B43227"/>
    <w:rsid w:val="00B545C7"/>
    <w:rsid w:val="00B773F5"/>
    <w:rsid w:val="00B80060"/>
    <w:rsid w:val="00B834A1"/>
    <w:rsid w:val="00B97EE2"/>
    <w:rsid w:val="00BC796C"/>
    <w:rsid w:val="00BD45AE"/>
    <w:rsid w:val="00C413A2"/>
    <w:rsid w:val="00C527C2"/>
    <w:rsid w:val="00C6768C"/>
    <w:rsid w:val="00C73C3F"/>
    <w:rsid w:val="00C832DA"/>
    <w:rsid w:val="00CA67EB"/>
    <w:rsid w:val="00D0339A"/>
    <w:rsid w:val="00D1184A"/>
    <w:rsid w:val="00D11DFF"/>
    <w:rsid w:val="00D20AEA"/>
    <w:rsid w:val="00D20BEC"/>
    <w:rsid w:val="00D438F0"/>
    <w:rsid w:val="00D4661E"/>
    <w:rsid w:val="00D82DFD"/>
    <w:rsid w:val="00DA4B4A"/>
    <w:rsid w:val="00DC5D13"/>
    <w:rsid w:val="00DC6AE1"/>
    <w:rsid w:val="00DD4B07"/>
    <w:rsid w:val="00DD76C5"/>
    <w:rsid w:val="00DE4F83"/>
    <w:rsid w:val="00DF1F0B"/>
    <w:rsid w:val="00E0651B"/>
    <w:rsid w:val="00E11877"/>
    <w:rsid w:val="00E365B8"/>
    <w:rsid w:val="00E37315"/>
    <w:rsid w:val="00E504F0"/>
    <w:rsid w:val="00E56423"/>
    <w:rsid w:val="00EA1E90"/>
    <w:rsid w:val="00EA231B"/>
    <w:rsid w:val="00EA5F71"/>
    <w:rsid w:val="00EA6431"/>
    <w:rsid w:val="00EB5E9E"/>
    <w:rsid w:val="00ED4490"/>
    <w:rsid w:val="00EF142E"/>
    <w:rsid w:val="00F13916"/>
    <w:rsid w:val="00F338BB"/>
    <w:rsid w:val="00F80381"/>
    <w:rsid w:val="00F8553B"/>
    <w:rsid w:val="00F901C2"/>
    <w:rsid w:val="00FB5072"/>
    <w:rsid w:val="00FD4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bg-BG" w:eastAsia="bg-BG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4661E"/>
    <w:rPr>
      <w:sz w:val="24"/>
      <w:szCs w:val="24"/>
      <w:lang w:val="ro-RO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4661E"/>
    <w:pPr>
      <w:keepNext/>
      <w:jc w:val="center"/>
      <w:outlineLvl w:val="1"/>
    </w:pPr>
    <w:rPr>
      <w:rFonts w:ascii="Arial" w:hAnsi="Arial" w:cs="Arial"/>
      <w:b/>
      <w:bCs/>
      <w:sz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val="ro-RO"/>
    </w:rPr>
  </w:style>
  <w:style w:type="paragraph" w:styleId="Header">
    <w:name w:val="header"/>
    <w:basedOn w:val="Normal"/>
    <w:link w:val="HeaderChar"/>
    <w:uiPriority w:val="99"/>
    <w:rsid w:val="00EA1E90"/>
    <w:pPr>
      <w:tabs>
        <w:tab w:val="center" w:pos="4536"/>
        <w:tab w:val="right" w:pos="9072"/>
      </w:tabs>
    </w:pPr>
    <w:rPr>
      <w:lang w:val="bg-BG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A1E90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EA1E90"/>
    <w:pPr>
      <w:tabs>
        <w:tab w:val="center" w:pos="4536"/>
        <w:tab w:val="right" w:pos="9072"/>
      </w:tabs>
    </w:pPr>
    <w:rPr>
      <w:lang w:val="bg-BG"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A1E90"/>
    <w:rPr>
      <w:rFonts w:cs="Times New Roman"/>
      <w:sz w:val="24"/>
    </w:rPr>
  </w:style>
  <w:style w:type="character" w:styleId="Emphasis">
    <w:name w:val="Emphasis"/>
    <w:basedOn w:val="DefaultParagraphFont"/>
    <w:uiPriority w:val="99"/>
    <w:qFormat/>
    <w:rsid w:val="00772DFE"/>
    <w:rPr>
      <w:rFonts w:cs="Times New Roman"/>
      <w:i/>
    </w:rPr>
  </w:style>
  <w:style w:type="paragraph" w:styleId="BalloonText">
    <w:name w:val="Balloon Text"/>
    <w:basedOn w:val="Normal"/>
    <w:link w:val="BalloonTextChar"/>
    <w:uiPriority w:val="99"/>
    <w:rsid w:val="008C4D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C4DC5"/>
    <w:rPr>
      <w:rFonts w:ascii="Tahoma" w:hAnsi="Tahoma" w:cs="Tahoma"/>
      <w:sz w:val="16"/>
      <w:szCs w:val="16"/>
      <w:lang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77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173</Words>
  <Characters>991</Characters>
  <Application>Microsoft Office Outlook</Application>
  <DocSecurity>0</DocSecurity>
  <Lines>0</Lines>
  <Paragraphs>0</Paragraphs>
  <ScaleCrop>false</ScaleCrop>
  <Company>h-l chaika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COOEE Mimosa Sunshine Hotel</dc:title>
  <dc:subject/>
  <dc:creator>server</dc:creator>
  <cp:keywords/>
  <dc:description/>
  <cp:lastModifiedBy>frontoffice</cp:lastModifiedBy>
  <cp:revision>4</cp:revision>
  <cp:lastPrinted>2010-05-22T13:45:00Z</cp:lastPrinted>
  <dcterms:created xsi:type="dcterms:W3CDTF">2021-05-14T14:27:00Z</dcterms:created>
  <dcterms:modified xsi:type="dcterms:W3CDTF">2021-08-17T12:59:00Z</dcterms:modified>
</cp:coreProperties>
</file>